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0465F" w14:textId="6D9299F0" w:rsidR="00E81978" w:rsidRDefault="005B371D">
      <w:pPr>
        <w:pStyle w:val="Title"/>
      </w:pPr>
      <w:sdt>
        <w:sdtPr>
          <w:alias w:val="Title:"/>
          <w:tag w:val="Title:"/>
          <w:id w:val="726351117"/>
          <w:placeholder>
            <w:docPart w:val="604E7043874C4791BE25D9022C1B206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Content>
          <w:r w:rsidR="0010028D">
            <w:t>Technical report: Machine learning the geometry of the inverse problem of electro cardiography</w:t>
          </w:r>
        </w:sdtContent>
      </w:sdt>
    </w:p>
    <w:p w14:paraId="4C08AFCF" w14:textId="422F8262" w:rsidR="00B823AA" w:rsidRDefault="0010028D" w:rsidP="00B823AA">
      <w:pPr>
        <w:pStyle w:val="Title2"/>
      </w:pPr>
      <w:r>
        <w:t>Peter Briesch, Brandon Wood</w:t>
      </w:r>
    </w:p>
    <w:p w14:paraId="044D7770" w14:textId="4D61BA89" w:rsidR="00E81978" w:rsidRDefault="0010028D" w:rsidP="00B823AA">
      <w:pPr>
        <w:pStyle w:val="Title2"/>
      </w:pPr>
      <w:r>
        <w:t>University of Auckland</w:t>
      </w:r>
    </w:p>
    <w:sdt>
      <w:sdtPr>
        <w:alias w:val="Author Note:"/>
        <w:tag w:val="Author Note:"/>
        <w:id w:val="266668659"/>
        <w:placeholder>
          <w:docPart w:val="0DC40D6E322E4970AD6252CE240864EA"/>
        </w:placeholder>
        <w:temporary/>
        <w:showingPlcHdr/>
        <w15:appearance w15:val="hidden"/>
      </w:sdtPr>
      <w:sdtContent>
        <w:p w14:paraId="2AEBB1FF" w14:textId="77777777" w:rsidR="00E81978" w:rsidRDefault="005D3A03">
          <w:pPr>
            <w:pStyle w:val="Title"/>
          </w:pPr>
          <w:r>
            <w:t>Author Note</w:t>
          </w:r>
        </w:p>
      </w:sdtContent>
    </w:sdt>
    <w:p w14:paraId="2F1840DB" w14:textId="507B8986" w:rsidR="00E81978" w:rsidRDefault="006E3876" w:rsidP="00B823AA">
      <w:pPr>
        <w:pStyle w:val="Title2"/>
      </w:pPr>
      <w:r>
        <w:t xml:space="preserve">Supervised by </w:t>
      </w:r>
      <w:r w:rsidR="0010028D">
        <w:t xml:space="preserve">Mark </w:t>
      </w:r>
      <w:proofErr w:type="spellStart"/>
      <w:r w:rsidR="0010028D">
        <w:t>Trew</w:t>
      </w:r>
      <w:proofErr w:type="spellEnd"/>
      <w:r w:rsidR="0010028D">
        <w:t xml:space="preserve">, </w:t>
      </w:r>
      <w:proofErr w:type="spellStart"/>
      <w:r w:rsidR="0010028D">
        <w:t>Avinash</w:t>
      </w:r>
      <w:proofErr w:type="spellEnd"/>
      <w:r w:rsidR="0010028D">
        <w:t xml:space="preserve"> Malik and Tommy Peng. This is a report for the results</w:t>
      </w:r>
      <w:r w:rsidR="00DA2B8C">
        <w:t>,</w:t>
      </w:r>
      <w:r w:rsidR="0010028D">
        <w:t xml:space="preserve"> so far</w:t>
      </w:r>
      <w:r w:rsidR="00DA2B8C">
        <w:t>,</w:t>
      </w:r>
      <w:r w:rsidR="0010028D">
        <w:t xml:space="preserve"> of the attempt to machine learn the geometry of the inverse problem of electro cardiography</w:t>
      </w:r>
    </w:p>
    <w:sdt>
      <w:sdtPr>
        <w:alias w:val="Abstract:"/>
        <w:tag w:val="Abstract:"/>
        <w:id w:val="202146031"/>
        <w:placeholder>
          <w:docPart w:val="7CB993CDD38B4DC791A8C5B9E3F759E7"/>
        </w:placeholder>
        <w:temporary/>
        <w:showingPlcHdr/>
        <w15:appearance w15:val="hidden"/>
      </w:sdtPr>
      <w:sdtContent>
        <w:p w14:paraId="507CD465" w14:textId="77777777" w:rsidR="00E81978" w:rsidRDefault="005D3A03">
          <w:pPr>
            <w:pStyle w:val="SectionTitle"/>
          </w:pPr>
          <w:r>
            <w:t>Abstract</w:t>
          </w:r>
        </w:p>
      </w:sdtContent>
    </w:sdt>
    <w:p w14:paraId="5FED016E" w14:textId="624DBBD3" w:rsidR="00E81978" w:rsidRDefault="000D5F5F">
      <w:pPr>
        <w:pStyle w:val="NoSpacing"/>
      </w:pPr>
      <w:r>
        <w:t xml:space="preserve">Documented are the </w:t>
      </w:r>
      <w:r w:rsidR="006D75E4">
        <w:t xml:space="preserve">early results in our research </w:t>
      </w:r>
      <w:r w:rsidR="000B31CC">
        <w:t xml:space="preserve">for </w:t>
      </w:r>
      <w:r w:rsidR="007C4662">
        <w:t>machine learning the geometry of the inverse problem of electrocardiography. Our</w:t>
      </w:r>
      <w:r w:rsidR="00823E6A">
        <w:t xml:space="preserve"> early research has focused on a</w:t>
      </w:r>
      <w:r w:rsidR="007C4662">
        <w:t xml:space="preserve"> concentric circle model</w:t>
      </w:r>
      <w:r w:rsidR="00B5061D">
        <w:t xml:space="preserve"> to describe the </w:t>
      </w:r>
      <w:r w:rsidR="00534E28">
        <w:t xml:space="preserve">system, where a smaller circle representing the heart </w:t>
      </w:r>
      <w:r w:rsidR="00934168">
        <w:t xml:space="preserve">is put inside a larger circle representing the body. </w:t>
      </w:r>
      <w:r w:rsidR="00CE6A70">
        <w:t xml:space="preserve">Using </w:t>
      </w:r>
      <w:r w:rsidR="002B6524">
        <w:t xml:space="preserve">a forward model that was provided to us by Mark Andrews, we generated </w:t>
      </w:r>
      <w:r w:rsidR="001F5B8D">
        <w:t xml:space="preserve">heart surface potentials </w:t>
      </w:r>
      <w:r w:rsidR="00334737">
        <w:t>(HSP</w:t>
      </w:r>
      <w:r w:rsidR="00DD6204">
        <w:t xml:space="preserve">) and body surface potentials (BSP) </w:t>
      </w:r>
      <w:r w:rsidR="00331481">
        <w:t>to use as training and testing data</w:t>
      </w:r>
      <w:r w:rsidR="00EC15B9">
        <w:t xml:space="preserve">. </w:t>
      </w:r>
      <w:r w:rsidR="00634BB2">
        <w:t xml:space="preserve">Early </w:t>
      </w:r>
      <w:r w:rsidR="00272BD8">
        <w:t xml:space="preserve">testing </w:t>
      </w:r>
      <w:r w:rsidR="002517D0">
        <w:t xml:space="preserve">focused on whether our machine learning (ML) model </w:t>
      </w:r>
      <w:r w:rsidR="00A72A40">
        <w:t xml:space="preserve">could predict </w:t>
      </w:r>
      <w:r w:rsidR="001951E6">
        <w:t xml:space="preserve">HSP’s from </w:t>
      </w:r>
      <w:r w:rsidR="00940538">
        <w:t>BSP’s</w:t>
      </w:r>
      <w:r w:rsidR="00861076">
        <w:t xml:space="preserve">. </w:t>
      </w:r>
      <w:r w:rsidR="00D619DE">
        <w:t xml:space="preserve">With this being quite a simple task for a </w:t>
      </w:r>
      <w:r w:rsidR="008B4A9F">
        <w:t xml:space="preserve">regression model </w:t>
      </w:r>
      <w:r w:rsidR="004E258D">
        <w:t xml:space="preserve">results were very </w:t>
      </w:r>
      <w:r w:rsidR="00917635">
        <w:t xml:space="preserve">good with </w:t>
      </w:r>
      <w:r w:rsidR="004F5ACA">
        <w:t xml:space="preserve">under </w:t>
      </w:r>
      <w:r w:rsidR="005F2253">
        <w:t xml:space="preserve">4% RMSE on testing data. </w:t>
      </w:r>
      <w:r w:rsidR="00945E82">
        <w:t xml:space="preserve">We then moved on to </w:t>
      </w:r>
      <w:r w:rsidR="00BB132D">
        <w:t xml:space="preserve">creating a model that could encode for the geometry </w:t>
      </w:r>
      <w:r w:rsidR="00735647">
        <w:t>of the heart</w:t>
      </w:r>
      <w:r w:rsidR="00912D88">
        <w:t>.</w:t>
      </w:r>
      <w:r w:rsidR="009D3F5B">
        <w:t xml:space="preserve"> The goal was to have our model predict both the x and y position of the </w:t>
      </w:r>
      <w:r w:rsidR="00936492">
        <w:t>circular heart and the</w:t>
      </w:r>
      <w:r w:rsidR="004378CF">
        <w:t xml:space="preserve"> position of the </w:t>
      </w:r>
      <w:r w:rsidR="00C82805">
        <w:t xml:space="preserve">peak of the gaussian on the heart. </w:t>
      </w:r>
      <w:r w:rsidR="009421F9">
        <w:t>These results were also very promising with a</w:t>
      </w:r>
      <w:r w:rsidR="007B4B27">
        <w:t>n average</w:t>
      </w:r>
      <w:r w:rsidR="00B978E6">
        <w:t xml:space="preserve"> RMSE for the prediction of the x and y position of the heart being about </w:t>
      </w:r>
      <w:r w:rsidR="00280493">
        <w:t>0.</w:t>
      </w:r>
      <w:r w:rsidR="00D90BEB">
        <w:t>6</w:t>
      </w:r>
      <w:r w:rsidR="00A223CB">
        <w:t xml:space="preserve"> and the prediction of</w:t>
      </w:r>
      <w:r w:rsidR="00D51440">
        <w:t xml:space="preserve"> the angle of the gaussian peak being 0.01. </w:t>
      </w:r>
      <w:r w:rsidR="005F2253">
        <w:t xml:space="preserve"> </w:t>
      </w:r>
    </w:p>
    <w:p w14:paraId="225CB187" w14:textId="0D52BDEE" w:rsidR="00E81978" w:rsidRDefault="005D3A03">
      <w:r>
        <w:rPr>
          <w:rStyle w:val="Emphasis"/>
        </w:rPr>
        <w:t>Keywords</w:t>
      </w:r>
      <w:r>
        <w:t xml:space="preserve">:  </w:t>
      </w:r>
      <w:r w:rsidR="008F0C1A">
        <w:t>Machine learning, Inverse problem</w:t>
      </w:r>
      <w:r w:rsidR="00976108">
        <w:t>, Electro-cardiography</w:t>
      </w:r>
    </w:p>
    <w:p w14:paraId="03DE01E2" w14:textId="1DF16ECB" w:rsidR="00E81978" w:rsidRDefault="005B371D">
      <w:pPr>
        <w:pStyle w:val="SectionTitle"/>
      </w:pPr>
      <w:sdt>
        <w:sdtPr>
          <w:alias w:val="Section title:"/>
          <w:tag w:val="Section title:"/>
          <w:id w:val="984196707"/>
          <w:placeholder>
            <w:docPart w:val="FEC03EDA12AC446498C465810D85BC0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Content>
          <w:r w:rsidR="0010028D">
            <w:t>Technical report: Machine learning the geometry of the inverse problem of electro cardiography</w:t>
          </w:r>
        </w:sdtContent>
      </w:sdt>
    </w:p>
    <w:p w14:paraId="71B6223A" w14:textId="4F8C3F86" w:rsidR="001F7FDE" w:rsidRPr="001F7FDE" w:rsidRDefault="00506D10" w:rsidP="001F7FDE">
      <w:pPr>
        <w:pStyle w:val="Heading1"/>
      </w:pPr>
      <w:r>
        <w:t>Data generation</w:t>
      </w:r>
    </w:p>
    <w:p w14:paraId="1CA04338" w14:textId="77777777" w:rsidR="00AD2C7D" w:rsidRDefault="00AE576F" w:rsidP="00737793">
      <w:pPr>
        <w:ind w:firstLine="0"/>
        <w:jc w:val="both"/>
      </w:pPr>
      <w:r>
        <w:t xml:space="preserve">The first challenge of applying machine learning to the inverse problem is the dataset. As of </w:t>
      </w:r>
      <w:r w:rsidR="000F15ED">
        <w:t xml:space="preserve">time of writing, there is no </w:t>
      </w:r>
      <w:r w:rsidR="00027836">
        <w:t xml:space="preserve">significant </w:t>
      </w:r>
      <w:r w:rsidR="000F15ED">
        <w:t xml:space="preserve">dataset that </w:t>
      </w:r>
      <w:r w:rsidR="00FD167C">
        <w:t>contains paired</w:t>
      </w:r>
      <w:r w:rsidR="00027836">
        <w:t xml:space="preserve"> </w:t>
      </w:r>
      <w:r w:rsidR="008D3C1A">
        <w:t xml:space="preserve">body and heart surface recordings. Therefore, it is necessary to </w:t>
      </w:r>
      <w:r w:rsidR="0007534E">
        <w:t xml:space="preserve">synthesize data for the neural network to learn from. </w:t>
      </w:r>
      <w:r w:rsidR="0020791C">
        <w:t xml:space="preserve">By using a </w:t>
      </w:r>
      <w:r w:rsidR="004B4B87">
        <w:t xml:space="preserve">mathematical model based upon an in-vitro </w:t>
      </w:r>
      <w:r w:rsidR="003E20C5">
        <w:t xml:space="preserve">model of a pig heart suspended in a torso, we can </w:t>
      </w:r>
      <w:r w:rsidR="008670EC">
        <w:t xml:space="preserve">create a forward model that generates </w:t>
      </w:r>
      <w:r w:rsidR="00FD507D">
        <w:t>these pairs for t</w:t>
      </w:r>
      <w:r w:rsidR="007317B9">
        <w:t xml:space="preserve">raining. </w:t>
      </w:r>
    </w:p>
    <w:p w14:paraId="737F3B70" w14:textId="28B0BC32" w:rsidR="00AD2C7D" w:rsidRDefault="00C47018" w:rsidP="00AD2C7D">
      <w:pPr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BB89BF2" wp14:editId="0AF97CCF">
                <wp:simplePos x="0" y="0"/>
                <wp:positionH relativeFrom="margin">
                  <wp:align>right</wp:align>
                </wp:positionH>
                <wp:positionV relativeFrom="paragraph">
                  <wp:posOffset>3636332</wp:posOffset>
                </wp:positionV>
                <wp:extent cx="4321765" cy="287589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765" cy="28758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4264E" w14:textId="4844F071" w:rsidR="00C47018" w:rsidRPr="00B271EB" w:rsidRDefault="00C47018" w:rsidP="00C47018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Simulator tool provided</w:t>
                            </w:r>
                            <w:r w:rsidR="00B90B21">
                              <w:t xml:space="preserve"> by Mark </w:t>
                            </w:r>
                            <w:proofErr w:type="spellStart"/>
                            <w:r w:rsidR="00B90B21">
                              <w:t>Trew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B89BF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9.1pt;margin-top:286.35pt;width:340.3pt;height:22.65pt;z-index:25165825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" stroked="f">
                <v:textbox style="mso-fit-shape-to-text:t" inset="0,0,0,0">
                  <w:txbxContent>
                    <w:p w14:paraId="5234264E" w14:textId="4844F071" w:rsidR="00C47018" w:rsidRPr="00B271EB" w:rsidRDefault="00C47018" w:rsidP="00C47018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Simulator tool provided</w:t>
                      </w:r>
                      <w:r w:rsidR="00B90B21">
                        <w:t xml:space="preserve"> by Mark </w:t>
                      </w:r>
                      <w:proofErr w:type="spellStart"/>
                      <w:r w:rsidR="00B90B21">
                        <w:t>Trew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D2C7D">
        <w:rPr>
          <w:noProof/>
        </w:rPr>
        <w:drawing>
          <wp:inline distT="0" distB="0" distL="0" distR="0" wp14:anchorId="7A297AC0" wp14:editId="7738430A">
            <wp:extent cx="3629025" cy="3577731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67" cy="35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085F6" w14:textId="77777777" w:rsidR="00C47018" w:rsidRDefault="00C47018" w:rsidP="00AD2C7D">
      <w:pPr>
        <w:ind w:firstLine="0"/>
        <w:jc w:val="center"/>
      </w:pPr>
    </w:p>
    <w:p w14:paraId="2358A0D5" w14:textId="3A927A1D" w:rsidR="006A1FC9" w:rsidRDefault="002541E6" w:rsidP="006A1FC9">
      <w:pPr>
        <w:ind w:firstLine="0"/>
      </w:pPr>
      <w:r>
        <w:t>These BSP and HSP waveforms are discretized into 100 points</w:t>
      </w:r>
      <w:r w:rsidR="00D766EB">
        <w:t xml:space="preserve"> and </w:t>
      </w:r>
      <w:r w:rsidR="00E558BB">
        <w:t xml:space="preserve">used to train the model. A dataset of </w:t>
      </w:r>
      <w:r w:rsidR="00E54CC1">
        <w:t>73</w:t>
      </w:r>
      <w:r w:rsidR="004C35C0">
        <w:t>,790 points was synthesized for training, testing and validation of the neural network. This</w:t>
      </w:r>
      <w:r w:rsidR="005776C6">
        <w:t xml:space="preserve"> </w:t>
      </w:r>
      <w:r w:rsidR="00EA740E">
        <w:t xml:space="preserve">is composed of 100 discrete points around the circumference of the heart with 5 variations of gaussian amplitude and width for the hearth potential for each point, </w:t>
      </w:r>
      <w:r w:rsidR="00A25E5C">
        <w:t>repeating this iteration for x and y positional shifts of 10mm between 40 and -40mm.</w:t>
      </w:r>
    </w:p>
    <w:p w14:paraId="20637A7C" w14:textId="77777777" w:rsidR="00A25E5C" w:rsidRPr="00436B79" w:rsidRDefault="00A25E5C" w:rsidP="006A1FC9">
      <w:pPr>
        <w:ind w:firstLine="0"/>
      </w:pPr>
    </w:p>
    <w:p w14:paraId="30928E29" w14:textId="3C0E5513" w:rsidR="00E81978" w:rsidRDefault="007418D7">
      <w:pPr>
        <w:pStyle w:val="Heading1"/>
      </w:pPr>
      <w:r>
        <w:t>Results</w:t>
      </w:r>
    </w:p>
    <w:p w14:paraId="4612AC53" w14:textId="744370E7" w:rsidR="00DC06A7" w:rsidRDefault="007F4286" w:rsidP="009551A4">
      <w:pPr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F0288BD" wp14:editId="5D137081">
                <wp:simplePos x="0" y="0"/>
                <wp:positionH relativeFrom="margin">
                  <wp:align>left</wp:align>
                </wp:positionH>
                <wp:positionV relativeFrom="paragraph">
                  <wp:posOffset>5335212</wp:posOffset>
                </wp:positionV>
                <wp:extent cx="6347460" cy="2185035"/>
                <wp:effectExtent l="0" t="0" r="0" b="5715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460" cy="2185035"/>
                          <a:chOff x="0" y="0"/>
                          <a:chExt cx="5951220" cy="21850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055" cy="182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7620" y="1897380"/>
                            <a:ext cx="594360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ADB818" w14:textId="77777777" w:rsidR="007725C3" w:rsidRPr="00F3316A" w:rsidRDefault="007725C3" w:rsidP="007725C3">
                              <w:pPr>
                                <w:pStyle w:val="Caption"/>
                                <w:rPr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3</w:t>
                              </w:r>
                              <w:r>
                                <w:t>: Initial ML model for predicting HSP using BSP as input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0288BD" id="Group 15" o:spid="_x0000_s1027" style="position:absolute;margin-left:0;margin-top:420.1pt;width:499.8pt;height:172.05pt;z-index:251658244;mso-position-horizontal:left;mso-position-horizontal-relative:margin;mso-width-relative:margin" coordsize="59512,2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48850;height:1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">
                  <v:imagedata r:id="rId14" o:title=""/>
                </v:shape>
                <v:shape id="Text Box 14" o:spid="_x0000_s1029" type="#_x0000_t202" style="position:absolute;left:76;top:18973;width:5943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14:paraId="31ADB818" w14:textId="77777777" w:rsidR="007725C3" w:rsidRPr="00F3316A" w:rsidRDefault="007725C3" w:rsidP="007725C3">
                        <w:pPr>
                          <w:pStyle w:val="Caption"/>
                          <w:rPr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3</w:t>
                        </w:r>
                        <w:r>
                          <w:t>: Initial ML model for predicting HSP using BSP as input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DB2C2B2" wp14:editId="0AD80AEB">
                <wp:simplePos x="0" y="0"/>
                <wp:positionH relativeFrom="column">
                  <wp:posOffset>-47295</wp:posOffset>
                </wp:positionH>
                <wp:positionV relativeFrom="paragraph">
                  <wp:posOffset>1802963</wp:posOffset>
                </wp:positionV>
                <wp:extent cx="4476239" cy="3471714"/>
                <wp:effectExtent l="0" t="0" r="635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239" cy="3471714"/>
                          <a:chOff x="-201881" y="3538847"/>
                          <a:chExt cx="4476819" cy="3472339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1881" y="3538847"/>
                            <a:ext cx="4322445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-47507" y="6723531"/>
                            <a:ext cx="4322445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A48B5B" w14:textId="565C3698" w:rsidR="00F63C5E" w:rsidRPr="00B271EB" w:rsidRDefault="00F63C5E" w:rsidP="00F63C5E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2</w:t>
                              </w:r>
                              <w:r>
                                <w:t>: Loss and RMSE of initial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2C2B2" id="Group 22" o:spid="_x0000_s1030" style="position:absolute;margin-left:-3.7pt;margin-top:141.95pt;width:352.45pt;height:273.35pt;z-index:251658242;mso-width-relative:margin;mso-height-relative:margin" coordorigin="-2018,35388" coordsize="44768,34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">
                <v:shape id="Picture 20" o:spid="_x0000_s1031" type="#_x0000_t75" style="position:absolute;left:-2018;top:35388;width:43223;height:3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">
                  <v:imagedata r:id="rId16" o:title=""/>
                </v:shape>
                <v:shape id="Text Box 21" o:spid="_x0000_s1032" type="#_x0000_t202" style="position:absolute;left:-475;top:67235;width:4322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" stroked="f">
                  <v:textbox style="mso-fit-shape-to-text:t" inset="0,0,0,0">
                    <w:txbxContent>
                      <w:p w14:paraId="75A48B5B" w14:textId="565C3698" w:rsidR="00F63C5E" w:rsidRPr="00B271EB" w:rsidRDefault="00F63C5E" w:rsidP="00F63C5E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2</w:t>
                        </w:r>
                        <w:r>
                          <w:t>: Loss and RMSE of initial model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A57D3">
        <w:t>As we’ve stated</w:t>
      </w:r>
      <w:r w:rsidR="001F7FDE">
        <w:t>,</w:t>
      </w:r>
      <w:r w:rsidR="00DA57D3">
        <w:t xml:space="preserve"> initially we focused on seeing if a machine learning model could reliable predict </w:t>
      </w:r>
      <w:r w:rsidR="00D50136">
        <w:t xml:space="preserve">HSP’s from BSP’s and in </w:t>
      </w:r>
      <w:r w:rsidR="00231674">
        <w:t xml:space="preserve">hindsight </w:t>
      </w:r>
      <w:r w:rsidR="0049364F">
        <w:t xml:space="preserve">this is </w:t>
      </w:r>
      <w:proofErr w:type="gramStart"/>
      <w:r w:rsidR="0049364F">
        <w:t>actually quite</w:t>
      </w:r>
      <w:proofErr w:type="gramEnd"/>
      <w:r w:rsidR="0049364F">
        <w:t xml:space="preserve"> </w:t>
      </w:r>
      <w:r w:rsidR="00146AFE">
        <w:t>simple for a regression model to predict</w:t>
      </w:r>
      <w:r w:rsidR="00BB7CE8">
        <w:t xml:space="preserve">. </w:t>
      </w:r>
      <w:r w:rsidR="00943668">
        <w:t xml:space="preserve">Especially </w:t>
      </w:r>
      <w:r w:rsidR="00290D9A">
        <w:t>as we found ou</w:t>
      </w:r>
      <w:r w:rsidR="00F20F1D">
        <w:t>t</w:t>
      </w:r>
      <w:r w:rsidR="00290D9A">
        <w:t xml:space="preserve"> that each </w:t>
      </w:r>
      <w:r w:rsidR="00FB673F">
        <w:t>HSP output has a unique</w:t>
      </w:r>
      <w:r w:rsidR="00F20F1D">
        <w:t xml:space="preserve"> enough</w:t>
      </w:r>
      <w:r w:rsidR="00FB673F">
        <w:t xml:space="preserve"> BSP input</w:t>
      </w:r>
      <w:r w:rsidR="00AB58F5">
        <w:t>, at least with the data that we generated</w:t>
      </w:r>
      <w:r w:rsidR="00C8159A">
        <w:t xml:space="preserve">, </w:t>
      </w:r>
      <w:r w:rsidR="00F20F1D">
        <w:t xml:space="preserve">for the model to accurately predict the </w:t>
      </w:r>
      <w:r w:rsidR="00940774">
        <w:t>peak of the gaussian</w:t>
      </w:r>
      <w:r w:rsidR="00012D8E">
        <w:t xml:space="preserve"> impulse. </w:t>
      </w:r>
    </w:p>
    <w:p w14:paraId="20B592A8" w14:textId="2BFE2214" w:rsidR="00012D8E" w:rsidRDefault="001140F5" w:rsidP="007F4286">
      <w:pPr>
        <w:ind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8F04BFE" wp14:editId="6A330CB4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5943600" cy="3572510"/>
                <wp:effectExtent l="0" t="0" r="0" b="8890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72510"/>
                          <a:chOff x="0" y="0"/>
                          <a:chExt cx="5943600" cy="357251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3124200"/>
                            <a:ext cx="594360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14AE10" w14:textId="56B0320B" w:rsidR="00917D7D" w:rsidRPr="00CE7D5D" w:rsidRDefault="00917D7D" w:rsidP="00917D7D">
                              <w:pPr>
                                <w:pStyle w:val="Cap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4</w:t>
                              </w:r>
                              <w:r>
                                <w:t>: Initial model trained on regularized data set predicted on a testing set of varying gaussian amplitude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04BFE" id="Group 34" o:spid="_x0000_s1033" style="position:absolute;margin-left:416.8pt;margin-top:21.6pt;width:468pt;height:281.3pt;z-index:251658243;mso-position-horizontal:right;mso-position-horizontal-relative:margin" coordsize="59436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">
                <v:shape id="Picture 26" o:spid="_x0000_s1034" type="#_x0000_t75" style="position:absolute;width:59436;height:3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">
                  <v:imagedata r:id="rId18" o:title=""/>
                </v:shape>
                <v:shape id="Text Box 27" o:spid="_x0000_s1035" type="#_x0000_t202" style="position:absolute;top:31242;width:59436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" stroked="f">
                  <v:textbox style="mso-fit-shape-to-text:t" inset="0,0,0,0">
                    <w:txbxContent>
                      <w:p w14:paraId="0C14AE10" w14:textId="56B0320B" w:rsidR="00917D7D" w:rsidRPr="00CE7D5D" w:rsidRDefault="00917D7D" w:rsidP="00917D7D">
                        <w:pPr>
                          <w:pStyle w:val="Caption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4</w:t>
                        </w:r>
                        <w:r>
                          <w:t>: Initial model trained on regularized data set predicted on a testing set of varying gaussian amplitude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A3499BA" wp14:editId="71FE4898">
                <wp:simplePos x="0" y="0"/>
                <wp:positionH relativeFrom="column">
                  <wp:posOffset>-38100</wp:posOffset>
                </wp:positionH>
                <wp:positionV relativeFrom="paragraph">
                  <wp:posOffset>4256405</wp:posOffset>
                </wp:positionV>
                <wp:extent cx="5943600" cy="3610610"/>
                <wp:effectExtent l="0" t="0" r="0" b="889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10610"/>
                          <a:chOff x="0" y="0"/>
                          <a:chExt cx="5943600" cy="361061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0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3162300"/>
                            <a:ext cx="594360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15ECB3" w14:textId="0D12DFCF" w:rsidR="00B63421" w:rsidRPr="0061297C" w:rsidRDefault="00B63421" w:rsidP="00B63421">
                              <w:pPr>
                                <w:pStyle w:val="Cap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5</w:t>
                              </w:r>
                              <w:r>
                                <w:t>: Gaussian impulse prediction (Blue) vs actual (Orange) for initial ML model. This is with a regularized training and testing set with gaussian amplitudes regularized to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499BA" id="Group 25" o:spid="_x0000_s1036" style="position:absolute;margin-left:-3pt;margin-top:335.15pt;width:468pt;height:284.3pt;z-index:251658245" coordsize="59436,3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">
                <v:shape id="Picture 23" o:spid="_x0000_s1037" type="#_x0000_t75" style="position:absolute;width:59436;height:3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">
                  <v:imagedata r:id="rId20" o:title=""/>
                </v:shape>
                <v:shape id="Text Box 24" o:spid="_x0000_s1038" type="#_x0000_t202" style="position:absolute;top:31623;width:59436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0A15ECB3" w14:textId="0D12DFCF" w:rsidR="00B63421" w:rsidRPr="0061297C" w:rsidRDefault="00B63421" w:rsidP="00B63421">
                        <w:pPr>
                          <w:pStyle w:val="Caption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5</w:t>
                        </w:r>
                        <w:r>
                          <w:t>: Gaussian impulse prediction (Blue) vs actual (Orange) for initial ML model. This is with a regularized training and testing set with gaussian amplitudes regularized to 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762D8">
        <w:br w:type="page"/>
      </w:r>
    </w:p>
    <w:p w14:paraId="52BE05C8" w14:textId="18D3E819" w:rsidR="00CC7FC9" w:rsidRDefault="009A3438" w:rsidP="00D2037D">
      <w:pPr>
        <w:pStyle w:val="Heading2"/>
      </w:pPr>
      <w:r>
        <w:lastRenderedPageBreak/>
        <w:t>Geometry Prediction:</w:t>
      </w:r>
    </w:p>
    <w:p w14:paraId="4F1F236E" w14:textId="419489E8" w:rsidR="00CC7FC9" w:rsidRDefault="00F2207F" w:rsidP="00103BC1">
      <w:pPr>
        <w:ind w:firstLine="0"/>
      </w:pPr>
      <w:r>
        <w:t xml:space="preserve">Moving on to encoding the geometry of the heart was a little bit trickier as it </w:t>
      </w:r>
      <w:r w:rsidR="00944EC7">
        <w:t>needed more than a simple sequential model to output two separate predictions</w:t>
      </w:r>
      <w:r w:rsidR="00D67F68">
        <w:t xml:space="preserve">. </w:t>
      </w:r>
      <w:r w:rsidR="00EC10B2">
        <w:t xml:space="preserve">The first model that we tried simply took two </w:t>
      </w:r>
      <w:r w:rsidR="00A438DB">
        <w:t xml:space="preserve">of the same </w:t>
      </w:r>
      <w:r w:rsidR="00006524">
        <w:t xml:space="preserve">BSP values as inputs and essentially </w:t>
      </w:r>
      <w:r w:rsidR="00E44BB7">
        <w:t xml:space="preserve">trained two separate models with </w:t>
      </w:r>
      <w:r w:rsidR="00421E16">
        <w:t xml:space="preserve">different activation functions </w:t>
      </w:r>
      <w:r w:rsidR="00861EB4">
        <w:t xml:space="preserve">and different outputs </w:t>
      </w:r>
      <w:r w:rsidR="00DC3522">
        <w:t xml:space="preserve">in parallel. </w:t>
      </w:r>
      <w:r w:rsidR="00236592">
        <w:t xml:space="preserve">The geometry output included the x and y position of the heart, as well as the angle of the gaussian on the hearts surface. </w:t>
      </w:r>
    </w:p>
    <w:p w14:paraId="5F6FCF5A" w14:textId="62EA1D8D" w:rsidR="00103BC1" w:rsidRPr="00103BC1" w:rsidRDefault="00103BC1" w:rsidP="00103BC1">
      <w:pPr>
        <w:spacing w:line="240" w:lineRule="auto"/>
        <w:ind w:firstLine="0"/>
        <w:rPr>
          <w:rFonts w:ascii="Georgia" w:eastAsia="Times New Roman" w:hAnsi="Georgia" w:cs="Times New Roman"/>
          <w:kern w:val="0"/>
          <w:lang w:val="en-NZ" w:eastAsia="en-NZ"/>
        </w:rPr>
      </w:pPr>
    </w:p>
    <w:p w14:paraId="0B5B87E3" w14:textId="4A7C97C4" w:rsidR="00103BC1" w:rsidRDefault="00103BC1"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EEEC49C" wp14:editId="51447CF9">
                <wp:simplePos x="0" y="0"/>
                <wp:positionH relativeFrom="margin">
                  <wp:align>right</wp:align>
                </wp:positionH>
                <wp:positionV relativeFrom="paragraph">
                  <wp:posOffset>398780</wp:posOffset>
                </wp:positionV>
                <wp:extent cx="5935980" cy="3145790"/>
                <wp:effectExtent l="0" t="0" r="7620" b="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3145790"/>
                          <a:chOff x="0" y="0"/>
                          <a:chExt cx="5935980" cy="314579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980" cy="2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2697480"/>
                            <a:ext cx="593598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DD7921" w14:textId="306068BF" w:rsidR="00B33137" w:rsidRPr="00F83777" w:rsidRDefault="00B33137" w:rsidP="00B33137">
                              <w:pPr>
                                <w:pStyle w:val="Cap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6:</w:t>
                              </w:r>
                              <w:r>
                                <w:t xml:space="preserve"> First model for predicting both HSP and heart geometry using two separate inputs</w:t>
                              </w:r>
                              <w:r w:rsidR="005B675F">
                                <w:t xml:space="preserve"> both</w:t>
                              </w:r>
                              <w:r w:rsidR="001C1839">
                                <w:t xml:space="preserve">. Data included varying gaussian amplitude between 0 and 1 and </w:t>
                              </w:r>
                              <w:r w:rsidR="00DD64E1">
                                <w:t xml:space="preserve">regularized geometry.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EC49C" id="Group 17" o:spid="_x0000_s1039" style="position:absolute;left:0;text-align:left;margin-left:416.2pt;margin-top:31.4pt;width:467.4pt;height:247.7pt;z-index:251658246;mso-position-horizontal:right;mso-position-horizontal-relative:margin" coordsize="59359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">
                <v:shape id="Picture 12" o:spid="_x0000_s1040" type="#_x0000_t75" style="position:absolute;width:59359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">
                  <v:imagedata r:id="rId22" o:title=""/>
                </v:shape>
                <v:shape id="Text Box 16" o:spid="_x0000_s1041" type="#_x0000_t202" style="position:absolute;top:26974;width:59359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14:paraId="6ADD7921" w14:textId="306068BF" w:rsidR="00B33137" w:rsidRPr="00F83777" w:rsidRDefault="00B33137" w:rsidP="00B33137">
                        <w:pPr>
                          <w:pStyle w:val="Caption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6:</w:t>
                        </w:r>
                        <w:r>
                          <w:t xml:space="preserve"> First model for predicting both HSP and heart geometry using two separate inputs</w:t>
                        </w:r>
                        <w:r w:rsidR="005B675F">
                          <w:t xml:space="preserve"> both</w:t>
                        </w:r>
                        <w:r w:rsidR="001C1839">
                          <w:t xml:space="preserve">. Data included varying gaussian amplitude between 0 and 1 and </w:t>
                        </w:r>
                        <w:r w:rsidR="00DD64E1">
                          <w:t xml:space="preserve">regularized geometry.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br w:type="page"/>
      </w:r>
    </w:p>
    <w:p w14:paraId="15A0F0A8" w14:textId="6FE15E25" w:rsidR="009E6AE0" w:rsidRPr="009E6AE0" w:rsidRDefault="009E6AE0" w:rsidP="009E6AE0">
      <w:pPr>
        <w:spacing w:line="240" w:lineRule="auto"/>
        <w:ind w:firstLine="0"/>
        <w:rPr>
          <w:rFonts w:ascii="Georgia" w:eastAsia="Times New Roman" w:hAnsi="Georgia" w:cs="Times New Roman"/>
          <w:kern w:val="0"/>
          <w:lang w:val="en-NZ" w:eastAsia="en-NZ"/>
        </w:rPr>
      </w:pPr>
    </w:p>
    <w:p w14:paraId="0F0D7B8C" w14:textId="04B38DA6" w:rsidR="00103BC1" w:rsidRDefault="001140F5">
      <w:r>
        <w:rPr>
          <w:rFonts w:ascii="Georgia" w:eastAsia="Times New Roman" w:hAnsi="Georgia" w:cs="Times New Roman"/>
          <w:noProof/>
          <w:kern w:val="0"/>
          <w:lang w:val="en-NZ" w:eastAsia="en-N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CD0B030" wp14:editId="4897C57A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5943600" cy="3656330"/>
                <wp:effectExtent l="0" t="0" r="0" b="127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56330"/>
                          <a:chOff x="0" y="0"/>
                          <a:chExt cx="5943600" cy="36563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4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3208020"/>
                            <a:ext cx="594360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7711D1" w14:textId="5ECD3FD0" w:rsidR="001140F5" w:rsidRPr="003D7FC5" w:rsidRDefault="001140F5" w:rsidP="001140F5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7</w:t>
                              </w:r>
                              <w:r>
                                <w:t>: geometry predictions. Actual (x axis) vs predicted (y axis). x prediction, y prediction and gaussian angle prediction respectively.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0B030" id="Group 32" o:spid="_x0000_s1042" style="position:absolute;left:0;text-align:left;margin-left:416.8pt;margin-top:21.15pt;width:468pt;height:287.9pt;z-index:251658247;mso-position-horizontal:right;mso-position-horizontal-relative:margin" coordsize="59436,36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">
                <v:shape id="Picture 30" o:spid="_x0000_s1043" type="#_x0000_t75" style="position:absolute;width:59436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">
                  <v:imagedata r:id="rId24" o:title=""/>
                </v:shape>
                <v:shape id="Text Box 31" o:spid="_x0000_s1044" type="#_x0000_t202" style="position:absolute;top:32080;width:59436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" stroked="f">
                  <v:textbox style="mso-fit-shape-to-text:t" inset="0,0,0,0">
                    <w:txbxContent>
                      <w:p w14:paraId="667711D1" w14:textId="5ECD3FD0" w:rsidR="001140F5" w:rsidRPr="003D7FC5" w:rsidRDefault="001140F5" w:rsidP="001140F5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7</w:t>
                        </w:r>
                        <w:r>
                          <w:t>: geometry predictions. Actual (x axis) vs predicted (y axis). x prediction, y prediction and gaussian angle prediction respectively.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Georgia" w:eastAsia="Times New Roman" w:hAnsi="Georgia" w:cs="Times New Roman"/>
          <w:noProof/>
          <w:kern w:val="0"/>
          <w:lang w:val="en-NZ" w:eastAsia="en-NZ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FE66586" wp14:editId="017FB87C">
                <wp:simplePos x="0" y="0"/>
                <wp:positionH relativeFrom="margin">
                  <wp:align>right</wp:align>
                </wp:positionH>
                <wp:positionV relativeFrom="paragraph">
                  <wp:posOffset>4192905</wp:posOffset>
                </wp:positionV>
                <wp:extent cx="5943600" cy="3419475"/>
                <wp:effectExtent l="0" t="0" r="0" b="952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19475"/>
                          <a:chOff x="0" y="0"/>
                          <a:chExt cx="5943600" cy="34194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3131820"/>
                            <a:ext cx="594360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61C716" w14:textId="7E24DF2F" w:rsidR="00103BC1" w:rsidRPr="00834C84" w:rsidRDefault="00103BC1" w:rsidP="00103BC1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8</w:t>
                              </w:r>
                              <w:r>
                                <w:t>: Prediction results (Blue) vs actual (Orange). varying amplitude between 0 and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66586" id="Group 33" o:spid="_x0000_s1045" style="position:absolute;left:0;text-align:left;margin-left:416.8pt;margin-top:330.15pt;width:468pt;height:269.25pt;z-index:251658248;mso-position-horizontal:right;mso-position-horizontal-relative:margin" coordsize="59436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">
                <v:shape id="Picture 28" o:spid="_x0000_s1046" type="#_x0000_t75" style="position:absolute;width:59436;height:3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">
                  <v:imagedata r:id="rId26" o:title=""/>
                </v:shape>
                <v:shape id="Text Box 29" o:spid="_x0000_s1047" type="#_x0000_t202" style="position:absolute;top:31318;width:5943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" stroked="f">
                  <v:textbox style="mso-fit-shape-to-text:t" inset="0,0,0,0">
                    <w:txbxContent>
                      <w:p w14:paraId="4D61C716" w14:textId="7E24DF2F" w:rsidR="00103BC1" w:rsidRPr="00834C84" w:rsidRDefault="00103BC1" w:rsidP="00103BC1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8</w:t>
                        </w:r>
                        <w:r>
                          <w:t>: Prediction results (Blue) vs actual (Orange). varying amplitude between 0 and 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03BC1">
        <w:br w:type="page"/>
      </w:r>
    </w:p>
    <w:p w14:paraId="0E6B604E" w14:textId="291EE519" w:rsidR="00CC7FC9" w:rsidRDefault="004059CF" w:rsidP="004059CF">
      <w:pPr>
        <w:pStyle w:val="Heading1"/>
      </w:pPr>
      <w:r>
        <w:lastRenderedPageBreak/>
        <w:t>Geometry differentiation</w:t>
      </w:r>
    </w:p>
    <w:p w14:paraId="2147C5BA" w14:textId="37992136" w:rsidR="004059CF" w:rsidRDefault="004059CF" w:rsidP="004059CF">
      <w:pPr>
        <w:ind w:firstLine="0"/>
      </w:pPr>
      <w:r>
        <w:t>It is statistically significant to determine for two similar heart</w:t>
      </w:r>
      <w:r w:rsidR="00DD3B24">
        <w:t xml:space="preserve"> gaussians how well the model can differentiate</w:t>
      </w:r>
      <w:r w:rsidR="000E06F8">
        <w:t xml:space="preserve"> between them. Some cases where the heart waveforms end up being significantly similar</w:t>
      </w:r>
      <w:r w:rsidR="00577052">
        <w:t xml:space="preserve"> due to different geometries allowing the same point in space to be replicated are examined, the generated points </w:t>
      </w:r>
      <w:r w:rsidR="006A1654">
        <w:t xml:space="preserve">are </w:t>
      </w:r>
      <w:r w:rsidR="00577052">
        <w:t xml:space="preserve">exaggerated </w:t>
      </w:r>
      <w:r w:rsidR="006A1654">
        <w:t xml:space="preserve">to increase similarity, then tested by having the model predict the corresponding HSP. </w:t>
      </w:r>
      <w:r w:rsidR="00C255C9">
        <w:t xml:space="preserve">The figure below shows two different </w:t>
      </w:r>
      <w:r w:rsidR="00065F00">
        <w:t>B</w:t>
      </w:r>
      <w:r w:rsidR="00C255C9">
        <w:t>SPs</w:t>
      </w:r>
      <w:r w:rsidR="00065F00">
        <w:t xml:space="preserve"> on the left</w:t>
      </w:r>
      <w:r w:rsidR="00C255C9">
        <w:t xml:space="preserve">, with the </w:t>
      </w:r>
      <w:r w:rsidR="00065F00">
        <w:t xml:space="preserve">blue </w:t>
      </w:r>
      <w:r w:rsidR="00C255C9">
        <w:t>occurring at 20,40 and the</w:t>
      </w:r>
      <w:r w:rsidR="00065F00">
        <w:t xml:space="preserve"> red</w:t>
      </w:r>
      <w:r w:rsidR="00C255C9">
        <w:t xml:space="preserve"> occurring at </w:t>
      </w:r>
      <w:r w:rsidR="00065F00">
        <w:t xml:space="preserve">0,40. Despite the location difference </w:t>
      </w:r>
      <w:r w:rsidR="00D1449F">
        <w:t>the location of the heart gaussian on the simulated circumference causes these two similar waveforms.</w:t>
      </w:r>
      <w:r w:rsidR="006236B5">
        <w:t xml:space="preserve"> The graph on the right shows the HSP prediction of both blue and red waveforms: the ‘o’s map true values while the ‘x’s map predicted values. </w:t>
      </w:r>
      <w:r w:rsidR="0031067E">
        <w:t>Despite the similar BSPs the neural network is clearly able to predict the slight change in the gaussian peak</w:t>
      </w:r>
      <w:r w:rsidR="00C47018">
        <w:t xml:space="preserve"> – there is some error in the </w:t>
      </w:r>
      <w:proofErr w:type="gramStart"/>
      <w:r w:rsidR="00C47018">
        <w:t>amplitude</w:t>
      </w:r>
      <w:proofErr w:type="gramEnd"/>
      <w:r w:rsidR="00C47018">
        <w:t xml:space="preserve"> but the central values are clearly matched. </w:t>
      </w:r>
    </w:p>
    <w:p w14:paraId="7EB905C7" w14:textId="089BD41F" w:rsidR="00C255C9" w:rsidRPr="004059CF" w:rsidRDefault="00B90B21" w:rsidP="004059CF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C2F6A7B" wp14:editId="345AC522">
                <wp:simplePos x="0" y="0"/>
                <wp:positionH relativeFrom="margin">
                  <wp:posOffset>213756</wp:posOffset>
                </wp:positionH>
                <wp:positionV relativeFrom="paragraph">
                  <wp:posOffset>2824587</wp:posOffset>
                </wp:positionV>
                <wp:extent cx="5722463" cy="28758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463" cy="28758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931552" w14:textId="7F0F51A3" w:rsidR="00B90B21" w:rsidRPr="00B271EB" w:rsidRDefault="00B90B21" w:rsidP="00B90B21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Figure 9: MATLAB visualization of test predictions, true BSPs on left, HSPs true/predicted on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F6A7B" id="Text Box 9" o:spid="_x0000_s1048" type="#_x0000_t202" style="position:absolute;margin-left:16.85pt;margin-top:222.4pt;width:450.6pt;height:22.65pt;z-index:251658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" stroked="f">
                <v:textbox style="mso-fit-shape-to-text:t" inset="0,0,0,0">
                  <w:txbxContent>
                    <w:p w14:paraId="67931552" w14:textId="7F0F51A3" w:rsidR="00B90B21" w:rsidRPr="00B271EB" w:rsidRDefault="00B90B21" w:rsidP="00B90B21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9: MATLAB visualization of test predictions, true BSPs on left, HSPs true/predicted on right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5C9">
        <w:rPr>
          <w:noProof/>
        </w:rPr>
        <w:drawing>
          <wp:inline distT="0" distB="0" distL="0" distR="0" wp14:anchorId="365A4D39" wp14:editId="10B27112">
            <wp:extent cx="6080166" cy="275686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44" cy="27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92FD" w14:textId="77777777" w:rsidR="00C47018" w:rsidRDefault="00C47018" w:rsidP="004059CF">
      <w:pPr>
        <w:pStyle w:val="Heading1"/>
      </w:pPr>
    </w:p>
    <w:p w14:paraId="016475CB" w14:textId="70E3EBFF" w:rsidR="00E81978" w:rsidRDefault="003F26B0" w:rsidP="004059CF">
      <w:pPr>
        <w:pStyle w:val="Heading1"/>
      </w:pPr>
      <w:r>
        <w:t>Final Model</w:t>
      </w:r>
      <w:r w:rsidR="00A36B92">
        <w:t>:</w:t>
      </w:r>
    </w:p>
    <w:p w14:paraId="0C114F3E" w14:textId="3638A0F9" w:rsidR="00A36B92" w:rsidRPr="00A36B92" w:rsidRDefault="00F14171" w:rsidP="00E35B0A">
      <w:pPr>
        <w:ind w:firstLine="0"/>
      </w:pPr>
      <w:r>
        <w:t xml:space="preserve">The </w:t>
      </w:r>
      <w:r w:rsidR="00F85AAC">
        <w:t xml:space="preserve">latest ML model </w:t>
      </w:r>
      <w:r w:rsidR="001773FA">
        <w:t xml:space="preserve">manages to </w:t>
      </w:r>
      <w:r w:rsidR="005D31F9">
        <w:t>produce very promising results for predicted both the HSP and ge</w:t>
      </w:r>
      <w:r w:rsidR="00CC15B8">
        <w:t>ometry of the heart</w:t>
      </w:r>
      <w:r w:rsidR="002F6248">
        <w:t xml:space="preserve">. </w:t>
      </w:r>
      <w:r w:rsidR="00736A14">
        <w:t xml:space="preserve">At </w:t>
      </w:r>
      <w:proofErr w:type="gramStart"/>
      <w:r w:rsidR="00736A14">
        <w:t>first</w:t>
      </w:r>
      <w:proofErr w:type="gramEnd"/>
      <w:r w:rsidR="00736A14">
        <w:t xml:space="preserve"> we </w:t>
      </w:r>
      <w:r w:rsidR="00993BE7">
        <w:t>tried</w:t>
      </w:r>
      <w:r w:rsidR="007F5975">
        <w:t xml:space="preserve"> a model where the inputs would be passed through the usual activation functions that we have been using for predicting HSP’s</w:t>
      </w:r>
      <w:r w:rsidR="008D54E7">
        <w:t xml:space="preserve">. The model would then branch into one branch that would </w:t>
      </w:r>
      <w:r w:rsidR="00FB1381">
        <w:t>go straight to an output layer for the HSP predictions and the second branch would carry on through two more activation functions before</w:t>
      </w:r>
      <w:r w:rsidR="00750A19">
        <w:t xml:space="preserve"> passing into the output layer for the geometry predictions. </w:t>
      </w:r>
      <w:r w:rsidR="003224B0">
        <w:t>We found this model to</w:t>
      </w:r>
      <w:r w:rsidR="002A2C0B">
        <w:t xml:space="preserve"> have slightly worse than usual HSP predictions </w:t>
      </w:r>
      <w:r w:rsidR="00911F12">
        <w:t>with greater variation in the gaussian peaks</w:t>
      </w:r>
      <w:r w:rsidR="00FB5B4F">
        <w:t xml:space="preserve">. However, it has much better geometry prediction than previous models. The only </w:t>
      </w:r>
      <w:r w:rsidR="007F4286">
        <w:t>d</w:t>
      </w:r>
      <w:r w:rsidR="00FB5B4F">
        <w:t xml:space="preserve">ownfall was that it had trouble predicting </w:t>
      </w:r>
      <w:r w:rsidR="00901D54">
        <w:t xml:space="preserve">the angle of the gaussian on the hearts surface as shown in figure </w:t>
      </w:r>
      <w:r w:rsidR="007169E5">
        <w:t xml:space="preserve">9. </w:t>
      </w:r>
      <w:r w:rsidR="00750A19">
        <w:t xml:space="preserve"> </w:t>
      </w:r>
    </w:p>
    <w:p w14:paraId="2106FB0B" w14:textId="59134DB6" w:rsidR="00E81978" w:rsidRDefault="00F73DB7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32A2913" wp14:editId="54992206">
                <wp:simplePos x="0" y="0"/>
                <wp:positionH relativeFrom="margin">
                  <wp:align>right</wp:align>
                </wp:positionH>
                <wp:positionV relativeFrom="paragraph">
                  <wp:posOffset>689610</wp:posOffset>
                </wp:positionV>
                <wp:extent cx="5943600" cy="3876675"/>
                <wp:effectExtent l="0" t="0" r="0" b="9525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76675"/>
                          <a:chOff x="0" y="0"/>
                          <a:chExt cx="5943600" cy="387667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3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3589020"/>
                            <a:ext cx="594360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CFABBC" w14:textId="07CB0035" w:rsidR="00B33137" w:rsidRPr="00BE1DC0" w:rsidRDefault="00B33137" w:rsidP="00B33137">
                              <w:pPr>
                                <w:pStyle w:val="Cap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10</w:t>
                              </w:r>
                              <w:fldSimple w:instr=" SEQ Figure \* ARABIC ">
                                <w:r w:rsidR="005B371D">
                                  <w:rPr>
                                    <w:noProof/>
                                  </w:rPr>
                                  <w:t>8</w:t>
                                </w:r>
                              </w:fldSimple>
                              <w:r>
                                <w:t>: Final model for predicting HSP and heart geometry from BSP inputs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A2913" id="Group 19" o:spid="_x0000_s1049" style="position:absolute;left:0;text-align:left;margin-left:416.8pt;margin-top:54.3pt;width:468pt;height:305.25pt;z-index:251658249;mso-position-horizontal:right;mso-position-horizontal-relative:margin" coordsize="5943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">
                <v:shape id="Picture 13" o:spid="_x0000_s1050" type="#_x0000_t75" style="position:absolute;width:59436;height:3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">
                  <v:imagedata r:id="rId29" o:title=""/>
                </v:shape>
                <v:shape id="Text Box 18" o:spid="_x0000_s1051" type="#_x0000_t202" style="position:absolute;top:35890;width:5943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11CFABBC" w14:textId="07CB0035" w:rsidR="00B33137" w:rsidRPr="00BE1DC0" w:rsidRDefault="00B33137" w:rsidP="00B33137">
                        <w:pPr>
                          <w:pStyle w:val="Caption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10</w:t>
                        </w:r>
                        <w:fldSimple w:instr=" SEQ Figure \* ARABIC ">
                          <w:r w:rsidR="005B371D">
                            <w:rPr>
                              <w:noProof/>
                            </w:rPr>
                            <w:t>8</w:t>
                          </w:r>
                        </w:fldSimple>
                        <w:r>
                          <w:t>: Final model for predicting HSP and heart geometry from BSP inputs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837FA7D" w14:textId="5BAD5580" w:rsidR="007169E5" w:rsidRPr="007169E5" w:rsidRDefault="007169E5" w:rsidP="007169E5">
      <w:pPr>
        <w:spacing w:line="240" w:lineRule="auto"/>
        <w:ind w:firstLine="0"/>
        <w:rPr>
          <w:rFonts w:ascii="Georgia" w:eastAsia="Times New Roman" w:hAnsi="Georgia" w:cs="Times New Roman"/>
          <w:kern w:val="0"/>
          <w:lang w:val="en-NZ" w:eastAsia="en-NZ"/>
        </w:rPr>
      </w:pPr>
    </w:p>
    <w:p w14:paraId="259F5885" w14:textId="569D4A43" w:rsidR="00F032E6" w:rsidRDefault="007169E5" w:rsidP="00403EB4">
      <w:pPr>
        <w:ind w:firstLine="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FAC2EE6" wp14:editId="74BF856B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5943600" cy="3790315"/>
                <wp:effectExtent l="0" t="0" r="0" b="635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90315"/>
                          <a:chOff x="0" y="0"/>
                          <a:chExt cx="5943600" cy="379031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3181350"/>
                            <a:ext cx="5943600" cy="608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34E0B0" w14:textId="320FC0AE" w:rsidR="007169E5" w:rsidRPr="00FF55D3" w:rsidRDefault="007169E5" w:rsidP="007169E5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11</w:t>
                              </w:r>
                              <w:r>
                                <w:t>: Heart geometry prediction results. Actual x and y position (Red) vs Predicted x and y position (Blue). Also shown is the prediction result for the position of the gaussian peak on the hearts surface. Predicted (Green) vs Actual (Blue)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C2EE6" id="Group 37" o:spid="_x0000_s1052" style="position:absolute;margin-left:416.8pt;margin-top:10.5pt;width:468pt;height:298.45pt;z-index:251658250;mso-position-horizontal:right;mso-position-horizontal-relative:margin" coordsize="59436,3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">
                <v:shape id="Picture 35" o:spid="_x0000_s1053" type="#_x0000_t75" style="position:absolute;width:59436;height:3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">
                  <v:imagedata r:id="rId31" o:title=""/>
                </v:shape>
                <v:shape id="Text Box 36" o:spid="_x0000_s1054" type="#_x0000_t202" style="position:absolute;top:31813;width:59436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pJxQAAANs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" stroked="f">
                  <v:textbox style="mso-fit-shape-to-text:t" inset="0,0,0,0">
                    <w:txbxContent>
                      <w:p w14:paraId="3134E0B0" w14:textId="320FC0AE" w:rsidR="007169E5" w:rsidRPr="00FF55D3" w:rsidRDefault="007169E5" w:rsidP="007169E5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11</w:t>
                        </w:r>
                        <w:r>
                          <w:t>: Heart geometry prediction results. Actual x and y position (Red) vs Predicted x and y position (Blue). Also shown is the prediction result for the position of the gaussian peak on the hearts surface. Predicted (Green) vs Actual (Blue)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2567924" w14:textId="08F18F4C" w:rsidR="00403EB4" w:rsidRPr="00403EB4" w:rsidRDefault="008240D6" w:rsidP="00403EB4">
      <w:pPr>
        <w:ind w:firstLine="0"/>
        <w:rPr>
          <w:noProof/>
        </w:rPr>
      </w:pPr>
      <w:r>
        <w:rPr>
          <w:noProof/>
        </w:rPr>
        <w:t xml:space="preserve">The final model that gave us the best results for both HSP predictions and geometry predicitons </w:t>
      </w:r>
      <w:r w:rsidR="00B73298">
        <w:rPr>
          <w:noProof/>
        </w:rPr>
        <w:t xml:space="preserve">split the model into making 3 separate predictions. HSP prediction, </w:t>
      </w:r>
      <w:r w:rsidR="00F72953">
        <w:rPr>
          <w:noProof/>
        </w:rPr>
        <w:t xml:space="preserve">x and y position prediction, and gaussian angle prediction. As can be seen in figure 8 the model takes </w:t>
      </w:r>
      <w:r w:rsidR="00D32101">
        <w:rPr>
          <w:noProof/>
        </w:rPr>
        <w:t>100 data points for the BSP input</w:t>
      </w:r>
      <w:r w:rsidR="00810EEA">
        <w:rPr>
          <w:noProof/>
        </w:rPr>
        <w:t xml:space="preserve">. This input is essentially fed into </w:t>
      </w:r>
      <w:r w:rsidR="003132B3">
        <w:rPr>
          <w:noProof/>
        </w:rPr>
        <w:t>three</w:t>
      </w:r>
      <w:r w:rsidR="00810EEA">
        <w:rPr>
          <w:noProof/>
        </w:rPr>
        <w:t xml:space="preserve"> </w:t>
      </w:r>
      <w:r w:rsidR="00C74A5C">
        <w:rPr>
          <w:noProof/>
        </w:rPr>
        <w:t xml:space="preserve">models with different </w:t>
      </w:r>
      <w:r w:rsidR="0093579A">
        <w:rPr>
          <w:noProof/>
        </w:rPr>
        <w:t xml:space="preserve">activation functions and depth. All activation functions were searched for using a GridCV search method </w:t>
      </w:r>
      <w:r w:rsidR="008A4152">
        <w:rPr>
          <w:noProof/>
        </w:rPr>
        <w:t xml:space="preserve">using some of the most popular </w:t>
      </w:r>
      <w:r w:rsidR="00005A0A">
        <w:rPr>
          <w:noProof/>
        </w:rPr>
        <w:t>activation functions. Hyper paramteres were also tuned using</w:t>
      </w:r>
      <w:r w:rsidR="005B6FEF">
        <w:rPr>
          <w:noProof/>
        </w:rPr>
        <w:t xml:space="preserve"> GridCV. </w:t>
      </w:r>
      <w:r w:rsidR="003132B3">
        <w:rPr>
          <w:noProof/>
        </w:rPr>
        <w:t>Ultimately the model gives three outputs</w:t>
      </w:r>
      <w:r w:rsidR="00265198">
        <w:rPr>
          <w:noProof/>
        </w:rPr>
        <w:t xml:space="preserve"> and as you can see from figures 10, 11 and 1</w:t>
      </w:r>
      <w:r w:rsidR="00F032E6">
        <w:rPr>
          <w:noProof/>
        </w:rPr>
        <w:t xml:space="preserve">3. </w:t>
      </w:r>
      <w:r w:rsidR="004C598F">
        <w:rPr>
          <w:noProof/>
        </w:rPr>
        <w:t xml:space="preserve">Throughout the different models we consistantly see that the model struggles </w:t>
      </w:r>
      <w:r w:rsidR="006D2D54">
        <w:rPr>
          <w:noProof/>
        </w:rPr>
        <w:t xml:space="preserve">to predict the exact gaussian </w:t>
      </w:r>
      <w:r w:rsidR="00327288">
        <w:rPr>
          <w:noProof/>
        </w:rPr>
        <w:t xml:space="preserve">(Fig </w:t>
      </w:r>
      <w:r w:rsidR="00B7235E">
        <w:rPr>
          <w:noProof/>
        </w:rPr>
        <w:t xml:space="preserve">3, 4, 7, 11) </w:t>
      </w:r>
      <w:r w:rsidR="00A12EBB">
        <w:rPr>
          <w:noProof/>
        </w:rPr>
        <w:t xml:space="preserve">for each BSP </w:t>
      </w:r>
      <w:r w:rsidR="00B455C4">
        <w:rPr>
          <w:noProof/>
        </w:rPr>
        <w:t>gaussian</w:t>
      </w:r>
      <w:r w:rsidR="00C26126">
        <w:rPr>
          <w:noProof/>
        </w:rPr>
        <w:t>. However</w:t>
      </w:r>
      <w:r w:rsidR="00B10B21">
        <w:rPr>
          <w:noProof/>
        </w:rPr>
        <w:t>,</w:t>
      </w:r>
      <w:r w:rsidR="00C26126">
        <w:rPr>
          <w:noProof/>
        </w:rPr>
        <w:t xml:space="preserve"> </w:t>
      </w:r>
      <w:r w:rsidR="00B10B21">
        <w:rPr>
          <w:noProof/>
        </w:rPr>
        <w:t>we aren’t that concerned about this</w:t>
      </w:r>
      <w:r w:rsidR="00C45D81">
        <w:rPr>
          <w:noProof/>
        </w:rPr>
        <w:t xml:space="preserve"> because </w:t>
      </w:r>
      <w:r w:rsidR="00B10B21">
        <w:rPr>
          <w:noProof/>
        </w:rPr>
        <w:t xml:space="preserve">as long as the model can accurately predict the gaussian peak </w:t>
      </w:r>
      <w:r w:rsidR="00C45D81">
        <w:rPr>
          <w:noProof/>
        </w:rPr>
        <w:t>for medical applications this is fine</w:t>
      </w:r>
      <w:r w:rsidR="00541B86">
        <w:rPr>
          <w:noProof/>
        </w:rPr>
        <w:t xml:space="preserve"> and clearly shown in Fig 11 </w:t>
      </w:r>
      <w:r w:rsidR="00DB78A4">
        <w:rPr>
          <w:noProof/>
        </w:rPr>
        <w:t>the model has no trouble with this.</w:t>
      </w:r>
    </w:p>
    <w:p w14:paraId="468195DB" w14:textId="77777777" w:rsidR="00403EB4" w:rsidRPr="00403EB4" w:rsidRDefault="00403EB4" w:rsidP="006D2D54">
      <w:pPr>
        <w:ind w:firstLine="0"/>
      </w:pPr>
    </w:p>
    <w:p w14:paraId="768BD76D" w14:textId="00ECD19D" w:rsidR="00403EB4" w:rsidRPr="00403EB4" w:rsidRDefault="00265198" w:rsidP="00403EB4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48CCF533" wp14:editId="7836C0D6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5943600" cy="3554730"/>
                <wp:effectExtent l="0" t="0" r="0" b="762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54730"/>
                          <a:chOff x="0" y="0"/>
                          <a:chExt cx="5943600" cy="35547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3267075"/>
                            <a:ext cx="594360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1B036E" w14:textId="62FB0657" w:rsidR="00265198" w:rsidRPr="00DB49AE" w:rsidRDefault="00265198" w:rsidP="0026519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D50241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>: x prediction y prediction and gaussian angle prediction respectively for the final model.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CF533" id="Group 42" o:spid="_x0000_s1055" style="position:absolute;left:0;text-align:left;margin-left:416.8pt;margin-top:16.5pt;width:468pt;height:279.9pt;z-index:251658251;mso-position-horizontal:right;mso-position-horizontal-relative:margin" coordsize="59436,3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">
                <v:shape id="Picture 4" o:spid="_x0000_s1056" type="#_x0000_t75" style="position:absolute;width:59436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">
                  <v:imagedata r:id="rId33" o:title=""/>
                </v:shape>
                <v:shape id="Text Box 40" o:spid="_x0000_s1057" type="#_x0000_t202" style="position:absolute;top:32670;width:5943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Tb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" stroked="f">
                  <v:textbox style="mso-fit-shape-to-text:t" inset="0,0,0,0">
                    <w:txbxContent>
                      <w:p w14:paraId="591B036E" w14:textId="62FB0657" w:rsidR="00265198" w:rsidRPr="00DB49AE" w:rsidRDefault="00265198" w:rsidP="0026519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D50241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>: x prediction y prediction and gaussian angle prediction respectively for the final model.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982A08D" w14:textId="6A615D3A" w:rsidR="00403EB4" w:rsidRPr="00403EB4" w:rsidRDefault="00265198" w:rsidP="00403EB4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13E4152B" wp14:editId="6790DADC">
                <wp:simplePos x="0" y="0"/>
                <wp:positionH relativeFrom="margin">
                  <wp:align>right</wp:align>
                </wp:positionH>
                <wp:positionV relativeFrom="paragraph">
                  <wp:posOffset>3750945</wp:posOffset>
                </wp:positionV>
                <wp:extent cx="5943600" cy="3658235"/>
                <wp:effectExtent l="0" t="0" r="0" b="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58235"/>
                          <a:chOff x="0" y="0"/>
                          <a:chExt cx="5943600" cy="36582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5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3209925"/>
                            <a:ext cx="594360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D4385" w14:textId="192CCD7C" w:rsidR="00265198" w:rsidRPr="00231A03" w:rsidRDefault="00265198" w:rsidP="0026519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13</w:t>
                              </w:r>
                              <w:r>
                                <w:t>: HSP predictions using the final model. Varying gaussian amplitude between 0 and 1 as well as varying gaussian width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4152B" id="Group 39" o:spid="_x0000_s1058" style="position:absolute;left:0;text-align:left;margin-left:416.8pt;margin-top:295.35pt;width:468pt;height:288.05pt;z-index:251658252;mso-position-horizontal:right;mso-position-horizontal-relative:margin" coordsize="59436,36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">
                <v:shape id="Picture 5" o:spid="_x0000_s1059" type="#_x0000_t75" style="position:absolute;width:59436;height:3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">
                  <v:imagedata r:id="rId35" o:title=""/>
                </v:shape>
                <v:shape id="Text Box 38" o:spid="_x0000_s1060" type="#_x0000_t202" style="position:absolute;top:32099;width:59436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3BCD4385" w14:textId="192CCD7C" w:rsidR="00265198" w:rsidRPr="00231A03" w:rsidRDefault="00265198" w:rsidP="0026519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13</w:t>
                        </w:r>
                        <w:r>
                          <w:t>: HSP predictions using the final model. Varying gaussian amplitude between 0 and 1 as well as varying gaussian width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14177E1" w14:textId="72E17138" w:rsidR="00403EB4" w:rsidRDefault="00D20181">
      <w:pPr>
        <w:rPr>
          <w:noProof/>
        </w:rPr>
      </w:pPr>
      <w:r w:rsidRPr="00403EB4">
        <w:br w:type="page"/>
      </w:r>
      <w:r w:rsidR="0026519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1A68CFAC" wp14:editId="4DC1717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730115" cy="4288155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288155"/>
                          <a:chOff x="0" y="0"/>
                          <a:chExt cx="4730115" cy="428815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15" cy="393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4000500"/>
                            <a:ext cx="4730115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B78A5E" w14:textId="431AE860" w:rsidR="00265198" w:rsidRPr="008122BA" w:rsidRDefault="00265198" w:rsidP="00265198">
                              <w:pPr>
                                <w:pStyle w:val="Cap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14</w:t>
                              </w:r>
                              <w:r>
                                <w:rPr>
                                  <w:noProof/>
                                </w:rPr>
                                <w:t>: Heat map of RMSE for each x and y prediction for the heart.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8CFAC" id="Group 45" o:spid="_x0000_s1061" style="position:absolute;left:0;text-align:left;margin-left:0;margin-top:.75pt;width:372.45pt;height:337.65pt;z-index:251658253;mso-position-horizontal:center;mso-position-horizontal-relative:margin" coordsize="47301,4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">
                <v:shape id="Picture 6" o:spid="_x0000_s1062" type="#_x0000_t75" style="position:absolute;width:47301;height:39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">
                  <v:imagedata r:id="rId37" o:title=""/>
                </v:shape>
                <v:shape id="Text Box 44" o:spid="_x0000_s1063" type="#_x0000_t202" style="position:absolute;top:40005;width:4730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" stroked="f">
                  <v:textbox style="mso-fit-shape-to-text:t" inset="0,0,0,0">
                    <w:txbxContent>
                      <w:p w14:paraId="46B78A5E" w14:textId="431AE860" w:rsidR="00265198" w:rsidRPr="008122BA" w:rsidRDefault="00265198" w:rsidP="00265198">
                        <w:pPr>
                          <w:pStyle w:val="Caption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14</w:t>
                        </w:r>
                        <w:r>
                          <w:rPr>
                            <w:noProof/>
                          </w:rPr>
                          <w:t>: Heat map of RMSE for each x and y prediction for the heart.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65198"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EF25B06" wp14:editId="69DFA405">
                <wp:simplePos x="0" y="0"/>
                <wp:positionH relativeFrom="margin">
                  <wp:align>right</wp:align>
                </wp:positionH>
                <wp:positionV relativeFrom="paragraph">
                  <wp:posOffset>4600575</wp:posOffset>
                </wp:positionV>
                <wp:extent cx="5943600" cy="3497580"/>
                <wp:effectExtent l="0" t="0" r="0" b="762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97580"/>
                          <a:chOff x="0" y="0"/>
                          <a:chExt cx="5943600" cy="34975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0" y="3209925"/>
                            <a:ext cx="594360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155ED9" w14:textId="0ADF96FE" w:rsidR="00265198" w:rsidRPr="005473F8" w:rsidRDefault="00265198" w:rsidP="00265198">
                              <w:pPr>
                                <w:pStyle w:val="Caption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B90B21">
                                <w:t>15</w:t>
                              </w:r>
                              <w:r>
                                <w:t>: Heart x and y position. With gaussian angle position prediction shown on hearts surface.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25B06" id="Group 43" o:spid="_x0000_s1064" style="position:absolute;left:0;text-align:left;margin-left:416.8pt;margin-top:362.25pt;width:468pt;height:275.4pt;z-index:251658254;mso-position-horizontal:right;mso-position-horizontal-relative:margin" coordsize="59436,3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">
                <v:shape id="Picture 7" o:spid="_x0000_s1065" type="#_x0000_t75" style="position:absolute;width:59436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">
                  <v:imagedata r:id="rId39" o:title=""/>
                </v:shape>
                <v:shape id="Text Box 41" o:spid="_x0000_s1066" type="#_x0000_t202" style="position:absolute;top:32099;width:5943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3C155ED9" w14:textId="0ADF96FE" w:rsidR="00265198" w:rsidRPr="005473F8" w:rsidRDefault="00265198" w:rsidP="00265198">
                        <w:pPr>
                          <w:pStyle w:val="Caption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B90B21">
                          <w:t>15</w:t>
                        </w:r>
                        <w:r>
                          <w:t>: Heart x and y position. With gaussian angle position prediction shown on hearts surface.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03EB4">
        <w:rPr>
          <w:noProof/>
        </w:rPr>
        <w:br w:type="page"/>
      </w:r>
    </w:p>
    <w:p w14:paraId="7F1DD691" w14:textId="195EF92D" w:rsidR="00D20181" w:rsidRDefault="005B371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B89EA43" wp14:editId="3DA993D5">
                <wp:simplePos x="0" y="0"/>
                <wp:positionH relativeFrom="column">
                  <wp:posOffset>0</wp:posOffset>
                </wp:positionH>
                <wp:positionV relativeFrom="paragraph">
                  <wp:posOffset>7254875</wp:posOffset>
                </wp:positionV>
                <wp:extent cx="5943600" cy="635"/>
                <wp:effectExtent l="0" t="0" r="0" b="0"/>
                <wp:wrapTopAndBottom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C2ACF8" w14:textId="4B65B836" w:rsidR="005B371D" w:rsidRPr="00562FB4" w:rsidRDefault="005B371D" w:rsidP="005B371D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B90B21">
                              <w:t>16</w:t>
                            </w:r>
                            <w:r>
                              <w:t>: Histograms showing the RMSE heart position prediction and gaussian peak prediction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9EA43" id="Text Box 47" o:spid="_x0000_s1067" type="#_x0000_t202" style="position:absolute;left:0;text-align:left;margin-left:0;margin-top:571.25pt;width:468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" stroked="f">
                <v:textbox style="mso-fit-shape-to-text:t" inset="0,0,0,0">
                  <w:txbxContent>
                    <w:p w14:paraId="02C2ACF8" w14:textId="4B65B836" w:rsidR="005B371D" w:rsidRPr="00562FB4" w:rsidRDefault="005B371D" w:rsidP="005B371D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B90B21">
                        <w:t>16</w:t>
                      </w:r>
                      <w:r>
                        <w:t>: Histograms showing the RMSE heart position prediction and gaussian peak prediction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58841F" wp14:editId="5EF6B95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43600" cy="7083425"/>
                <wp:effectExtent l="0" t="0" r="0" b="3175"/>
                <wp:wrapTopAndBottom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083425"/>
                          <a:chOff x="0" y="0"/>
                          <a:chExt cx="5943600" cy="7083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2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6175"/>
                            <a:ext cx="5943600" cy="339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097C1" id="Group 46" o:spid="_x0000_s1026" style="position:absolute;margin-left:0;margin-top:9pt;width:468pt;height:557.75pt;z-index:251658240" coordsize="59436,70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">
                <v:shape id="Picture 1" o:spid="_x0000_s1027" type="#_x0000_t75" style="position:absolute;width:59436;height:3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">
                  <v:imagedata r:id="rId42" o:title=""/>
                </v:shape>
                <v:shape id="Picture 3" o:spid="_x0000_s1028" type="#_x0000_t75" style="position:absolute;top:36861;width:59436;height:3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">
                  <v:imagedata r:id="rId43" o:title=""/>
                </v:shape>
                <w10:wrap type="topAndBottom"/>
              </v:group>
            </w:pict>
          </mc:Fallback>
        </mc:AlternateContent>
      </w:r>
    </w:p>
    <w:p w14:paraId="528C341D" w14:textId="13011539" w:rsidR="00671F00" w:rsidRDefault="00D20181" w:rsidP="000268B2">
      <w:r>
        <w:br w:type="page"/>
      </w:r>
    </w:p>
    <w:sdt>
      <w:sdtPr>
        <w:rPr>
          <w:rFonts w:asciiTheme="minorHAnsi" w:eastAsiaTheme="minorEastAsia" w:hAnsiTheme="minorHAnsi" w:cstheme="minorBidi"/>
        </w:rPr>
        <w:id w:val="62297111"/>
        <w:docPartObj>
          <w:docPartGallery w:val="Bibliographies"/>
          <w:docPartUnique/>
        </w:docPartObj>
      </w:sdtPr>
      <w:sdtContent>
        <w:p w14:paraId="1C519763" w14:textId="2BFA94EE" w:rsidR="00E81978" w:rsidRDefault="005D3A03">
          <w:pPr>
            <w:pStyle w:val="SectionTitle"/>
          </w:pPr>
          <w:r>
            <w:t>References</w:t>
          </w:r>
        </w:p>
        <w:p w14:paraId="39DE85CB" w14:textId="4440BB4D" w:rsidR="00D50241" w:rsidRDefault="00C31D30" w:rsidP="00D50241">
          <w:pPr>
            <w:pStyle w:val="Bibliography"/>
            <w:rPr>
              <w:noProof/>
            </w:rPr>
          </w:pPr>
          <w:r>
            <w:fldChar w:fldCharType="begin"/>
          </w:r>
          <w:r>
            <w:instrText xml:space="preserve"> BIBLIOGRAPHY </w:instrText>
          </w:r>
          <w:r>
            <w:fldChar w:fldCharType="separate"/>
          </w:r>
          <w:r w:rsidR="00C5356D">
            <w:rPr>
              <w:noProof/>
            </w:rPr>
            <w:t>Peng</w:t>
          </w:r>
          <w:r w:rsidR="00D50241">
            <w:rPr>
              <w:noProof/>
            </w:rPr>
            <w:t xml:space="preserve">, </w:t>
          </w:r>
          <w:r w:rsidR="00C5356D">
            <w:rPr>
              <w:noProof/>
            </w:rPr>
            <w:t>T</w:t>
          </w:r>
          <w:r w:rsidR="00C346E9">
            <w:rPr>
              <w:noProof/>
            </w:rPr>
            <w:t>, Mali</w:t>
          </w:r>
          <w:r w:rsidR="00295F51">
            <w:rPr>
              <w:noProof/>
            </w:rPr>
            <w:t>k, A, Trew, M, Bear, L</w:t>
          </w:r>
          <w:r w:rsidR="00D50241">
            <w:rPr>
              <w:noProof/>
            </w:rPr>
            <w:t xml:space="preserve"> (</w:t>
          </w:r>
          <w:r w:rsidR="00C5356D">
            <w:rPr>
              <w:noProof/>
            </w:rPr>
            <w:t>2020</w:t>
          </w:r>
          <w:r w:rsidR="00D50241">
            <w:rPr>
              <w:noProof/>
            </w:rPr>
            <w:t>).</w:t>
          </w:r>
          <w:r w:rsidR="00176E55">
            <w:rPr>
              <w:noProof/>
            </w:rPr>
            <w:t xml:space="preserve"> Impulse data models for the inverse problem of electrocardiography</w:t>
          </w:r>
          <w:r w:rsidR="00D52882">
            <w:rPr>
              <w:noProof/>
            </w:rPr>
            <w:t>.</w:t>
          </w:r>
        </w:p>
        <w:p w14:paraId="2D524577" w14:textId="2A30229D" w:rsidR="00E81978" w:rsidRDefault="00C31D30" w:rsidP="00D50241">
          <w:pPr>
            <w:pStyle w:val="Bibliography"/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68B4B41" w14:textId="5D321774" w:rsidR="00E81978" w:rsidRDefault="00E81978">
      <w:pPr>
        <w:pStyle w:val="TableFigure"/>
      </w:pPr>
    </w:p>
    <w:sectPr w:rsidR="00E81978" w:rsidSect="00023A5C">
      <w:headerReference w:type="default" r:id="rId44"/>
      <w:headerReference w:type="first" r:id="rId45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9F651" w14:textId="77777777" w:rsidR="0010028D" w:rsidRDefault="0010028D">
      <w:pPr>
        <w:spacing w:line="240" w:lineRule="auto"/>
      </w:pPr>
      <w:r>
        <w:separator/>
      </w:r>
    </w:p>
    <w:p w14:paraId="537B8885" w14:textId="77777777" w:rsidR="0010028D" w:rsidRDefault="0010028D"/>
  </w:endnote>
  <w:endnote w:type="continuationSeparator" w:id="0">
    <w:p w14:paraId="0DF11F19" w14:textId="77777777" w:rsidR="0010028D" w:rsidRDefault="0010028D">
      <w:pPr>
        <w:spacing w:line="240" w:lineRule="auto"/>
      </w:pPr>
      <w:r>
        <w:continuationSeparator/>
      </w:r>
    </w:p>
    <w:p w14:paraId="7642C849" w14:textId="77777777" w:rsidR="0010028D" w:rsidRDefault="0010028D"/>
  </w:endnote>
  <w:endnote w:type="continuationNotice" w:id="1">
    <w:p w14:paraId="61B415D1" w14:textId="77777777" w:rsidR="00776295" w:rsidRDefault="007762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40ABB" w14:textId="77777777" w:rsidR="0010028D" w:rsidRDefault="0010028D">
      <w:pPr>
        <w:spacing w:line="240" w:lineRule="auto"/>
      </w:pPr>
      <w:r>
        <w:separator/>
      </w:r>
    </w:p>
    <w:p w14:paraId="77DC7A34" w14:textId="77777777" w:rsidR="0010028D" w:rsidRDefault="0010028D"/>
  </w:footnote>
  <w:footnote w:type="continuationSeparator" w:id="0">
    <w:p w14:paraId="6CB7D873" w14:textId="77777777" w:rsidR="0010028D" w:rsidRDefault="0010028D">
      <w:pPr>
        <w:spacing w:line="240" w:lineRule="auto"/>
      </w:pPr>
      <w:r>
        <w:continuationSeparator/>
      </w:r>
    </w:p>
    <w:p w14:paraId="63F7AFDB" w14:textId="77777777" w:rsidR="0010028D" w:rsidRDefault="0010028D"/>
  </w:footnote>
  <w:footnote w:type="continuationNotice" w:id="1">
    <w:p w14:paraId="31556BF6" w14:textId="77777777" w:rsidR="00776295" w:rsidRDefault="0077629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E94E5" w14:textId="58583748" w:rsidR="00E81978" w:rsidRDefault="005B371D">
    <w:pPr>
      <w:pStyle w:val="Header"/>
    </w:pPr>
    <w:sdt>
      <w:sdtPr>
        <w:rPr>
          <w:rStyle w:val="Strong"/>
        </w:rPr>
        <w:alias w:val="Running head"/>
        <w:tag w:val=""/>
        <w:id w:val="12739865"/>
        <w:placeholder>
          <w:docPart w:val="7D46906C11C249C89926034EDEF716C4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10028D">
          <w:rPr>
            <w:rStyle w:val="Strong"/>
          </w:rPr>
          <w:t xml:space="preserve">mid year results </w:t>
        </w:r>
      </w:sdtContent>
    </w:sdt>
    <w:r w:rsidR="005D3A03">
      <w:rPr>
        <w:rStyle w:val="Strong"/>
      </w:rPr>
      <w:ptab w:relativeTo="margin" w:alignment="right" w:leader="none"/>
    </w:r>
    <w:r w:rsidR="005D3A03">
      <w:rPr>
        <w:rStyle w:val="Strong"/>
      </w:rPr>
      <w:fldChar w:fldCharType="begin"/>
    </w:r>
    <w:r w:rsidR="005D3A03">
      <w:rPr>
        <w:rStyle w:val="Strong"/>
      </w:rPr>
      <w:instrText xml:space="preserve"> PAGE   \* MERGEFORMAT </w:instrText>
    </w:r>
    <w:r w:rsidR="005D3A03">
      <w:rPr>
        <w:rStyle w:val="Strong"/>
      </w:rPr>
      <w:fldChar w:fldCharType="separate"/>
    </w:r>
    <w:r w:rsidR="000D3F41">
      <w:rPr>
        <w:rStyle w:val="Strong"/>
        <w:noProof/>
      </w:rPr>
      <w:t>8</w:t>
    </w:r>
    <w:r w:rsidR="005D3A03">
      <w:rPr>
        <w:rStyle w:val="Strong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DC3EB" w14:textId="1BCBD126" w:rsidR="00E81978" w:rsidRDefault="005D3A03">
    <w:pPr>
      <w:pStyle w:val="Header"/>
      <w:rPr>
        <w:rStyle w:val="Strong"/>
      </w:rPr>
    </w:pPr>
    <w:r>
      <w:t xml:space="preserve">Running head: </w:t>
    </w:r>
    <w:sdt>
      <w:sdtPr>
        <w:rPr>
          <w:rStyle w:val="Strong"/>
        </w:rPr>
        <w:alias w:val="Running head"/>
        <w:tag w:val=""/>
        <w:id w:val="-696842620"/>
        <w:placeholder>
          <w:docPart w:val="2602EF763F2443FBB8F6AEEEF0B2F80A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10028D">
          <w:rPr>
            <w:rStyle w:val="Strong"/>
          </w:rPr>
          <w:t xml:space="preserve">mid year results </w:t>
        </w:r>
      </w:sdtContent>
    </w:sdt>
    <w:r>
      <w:rPr>
        <w:rStyle w:val="Strong"/>
      </w:rPr>
      <w:ptab w:relativeTo="margin" w:alignment="right" w:leader="none"/>
    </w:r>
    <w:r>
      <w:rPr>
        <w:rStyle w:val="Strong"/>
      </w:rPr>
      <w:fldChar w:fldCharType="begin"/>
    </w:r>
    <w:r>
      <w:rPr>
        <w:rStyle w:val="Strong"/>
      </w:rPr>
      <w:instrText xml:space="preserve"> PAGE   \* MERGEFORMAT </w:instrText>
    </w:r>
    <w:r>
      <w:rPr>
        <w:rStyle w:val="Strong"/>
      </w:rPr>
      <w:fldChar w:fldCharType="separate"/>
    </w:r>
    <w:r w:rsidR="000D3F41">
      <w:rPr>
        <w:rStyle w:val="Strong"/>
        <w:noProof/>
      </w:rPr>
      <w:t>1</w:t>
    </w:r>
    <w:r>
      <w:rPr>
        <w:rStyle w:val="Strong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4A5A1099"/>
    <w:multiLevelType w:val="multilevel"/>
    <w:tmpl w:val="4268E1E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4B27D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D702056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27374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  <w:num w:numId="12">
    <w:abstractNumId w:val="13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8D"/>
    <w:rsid w:val="00005A0A"/>
    <w:rsid w:val="00006524"/>
    <w:rsid w:val="00012D8E"/>
    <w:rsid w:val="00012E1A"/>
    <w:rsid w:val="00023A5C"/>
    <w:rsid w:val="00024B16"/>
    <w:rsid w:val="000268B2"/>
    <w:rsid w:val="00027836"/>
    <w:rsid w:val="00031DD6"/>
    <w:rsid w:val="0003246C"/>
    <w:rsid w:val="00036400"/>
    <w:rsid w:val="00036C54"/>
    <w:rsid w:val="0006378A"/>
    <w:rsid w:val="00065F00"/>
    <w:rsid w:val="00071759"/>
    <w:rsid w:val="0007534E"/>
    <w:rsid w:val="00081E2E"/>
    <w:rsid w:val="000826B8"/>
    <w:rsid w:val="00083DDC"/>
    <w:rsid w:val="000933D6"/>
    <w:rsid w:val="000A3FF7"/>
    <w:rsid w:val="000A6AB2"/>
    <w:rsid w:val="000B31CC"/>
    <w:rsid w:val="000B69AF"/>
    <w:rsid w:val="000C726E"/>
    <w:rsid w:val="000D0A90"/>
    <w:rsid w:val="000D3F41"/>
    <w:rsid w:val="000D5F5F"/>
    <w:rsid w:val="000E06F8"/>
    <w:rsid w:val="000E4727"/>
    <w:rsid w:val="000F0071"/>
    <w:rsid w:val="000F15ED"/>
    <w:rsid w:val="0010028D"/>
    <w:rsid w:val="0010235B"/>
    <w:rsid w:val="00103BC1"/>
    <w:rsid w:val="00104A33"/>
    <w:rsid w:val="0010526F"/>
    <w:rsid w:val="00111DB9"/>
    <w:rsid w:val="001140F5"/>
    <w:rsid w:val="00121742"/>
    <w:rsid w:val="00127E1F"/>
    <w:rsid w:val="00134E66"/>
    <w:rsid w:val="001406A5"/>
    <w:rsid w:val="00146AFE"/>
    <w:rsid w:val="0015761D"/>
    <w:rsid w:val="0016113C"/>
    <w:rsid w:val="00165430"/>
    <w:rsid w:val="00176E55"/>
    <w:rsid w:val="001773FA"/>
    <w:rsid w:val="00190951"/>
    <w:rsid w:val="00192CC2"/>
    <w:rsid w:val="001951E6"/>
    <w:rsid w:val="00197801"/>
    <w:rsid w:val="001A2F0B"/>
    <w:rsid w:val="001B33C0"/>
    <w:rsid w:val="001B41D8"/>
    <w:rsid w:val="001B7E69"/>
    <w:rsid w:val="001C1839"/>
    <w:rsid w:val="001C456D"/>
    <w:rsid w:val="001C76BA"/>
    <w:rsid w:val="001D049B"/>
    <w:rsid w:val="001D46E1"/>
    <w:rsid w:val="001E296C"/>
    <w:rsid w:val="001E3CA7"/>
    <w:rsid w:val="001E56E1"/>
    <w:rsid w:val="001E5A4A"/>
    <w:rsid w:val="001E6CFA"/>
    <w:rsid w:val="001F175F"/>
    <w:rsid w:val="001F39B6"/>
    <w:rsid w:val="001F5B8D"/>
    <w:rsid w:val="001F7FDE"/>
    <w:rsid w:val="00206526"/>
    <w:rsid w:val="0020791C"/>
    <w:rsid w:val="00222087"/>
    <w:rsid w:val="00231674"/>
    <w:rsid w:val="0023288C"/>
    <w:rsid w:val="00235341"/>
    <w:rsid w:val="00236592"/>
    <w:rsid w:val="00243600"/>
    <w:rsid w:val="00244296"/>
    <w:rsid w:val="0024575C"/>
    <w:rsid w:val="00246C9A"/>
    <w:rsid w:val="002517D0"/>
    <w:rsid w:val="002521F3"/>
    <w:rsid w:val="002541E6"/>
    <w:rsid w:val="00256B31"/>
    <w:rsid w:val="0026260B"/>
    <w:rsid w:val="00265198"/>
    <w:rsid w:val="00272BD8"/>
    <w:rsid w:val="0027752F"/>
    <w:rsid w:val="00280493"/>
    <w:rsid w:val="0028695B"/>
    <w:rsid w:val="00290D9A"/>
    <w:rsid w:val="00292114"/>
    <w:rsid w:val="00295F51"/>
    <w:rsid w:val="002A2C0B"/>
    <w:rsid w:val="002A6782"/>
    <w:rsid w:val="002B3228"/>
    <w:rsid w:val="002B6524"/>
    <w:rsid w:val="002B780D"/>
    <w:rsid w:val="002C4E95"/>
    <w:rsid w:val="002E500D"/>
    <w:rsid w:val="002E7E5C"/>
    <w:rsid w:val="002F1E94"/>
    <w:rsid w:val="002F2A62"/>
    <w:rsid w:val="002F6248"/>
    <w:rsid w:val="00305931"/>
    <w:rsid w:val="0031067E"/>
    <w:rsid w:val="00312448"/>
    <w:rsid w:val="003132B3"/>
    <w:rsid w:val="00321DF0"/>
    <w:rsid w:val="003224B0"/>
    <w:rsid w:val="00322836"/>
    <w:rsid w:val="0032340F"/>
    <w:rsid w:val="00327288"/>
    <w:rsid w:val="00331481"/>
    <w:rsid w:val="00333C77"/>
    <w:rsid w:val="00334737"/>
    <w:rsid w:val="00354C24"/>
    <w:rsid w:val="00355DCA"/>
    <w:rsid w:val="003748BB"/>
    <w:rsid w:val="0037658B"/>
    <w:rsid w:val="003777A4"/>
    <w:rsid w:val="00380FAE"/>
    <w:rsid w:val="00392FB0"/>
    <w:rsid w:val="00396D7D"/>
    <w:rsid w:val="003A21E8"/>
    <w:rsid w:val="003A4C10"/>
    <w:rsid w:val="003A5030"/>
    <w:rsid w:val="003A5C9F"/>
    <w:rsid w:val="003B18FD"/>
    <w:rsid w:val="003B610D"/>
    <w:rsid w:val="003C4F61"/>
    <w:rsid w:val="003E20C5"/>
    <w:rsid w:val="003F26B0"/>
    <w:rsid w:val="003F2A2C"/>
    <w:rsid w:val="003F3067"/>
    <w:rsid w:val="003F7EC4"/>
    <w:rsid w:val="00403EB4"/>
    <w:rsid w:val="004059CF"/>
    <w:rsid w:val="004063DE"/>
    <w:rsid w:val="004070DC"/>
    <w:rsid w:val="00420057"/>
    <w:rsid w:val="00421E16"/>
    <w:rsid w:val="00425668"/>
    <w:rsid w:val="004359CB"/>
    <w:rsid w:val="00436B79"/>
    <w:rsid w:val="004378CF"/>
    <w:rsid w:val="0045752D"/>
    <w:rsid w:val="0047110B"/>
    <w:rsid w:val="004828E8"/>
    <w:rsid w:val="0048322D"/>
    <w:rsid w:val="004876C4"/>
    <w:rsid w:val="00492101"/>
    <w:rsid w:val="0049364F"/>
    <w:rsid w:val="00494538"/>
    <w:rsid w:val="004A361B"/>
    <w:rsid w:val="004A6D6E"/>
    <w:rsid w:val="004B2086"/>
    <w:rsid w:val="004B4B87"/>
    <w:rsid w:val="004C35C0"/>
    <w:rsid w:val="004C444F"/>
    <w:rsid w:val="004C598F"/>
    <w:rsid w:val="004D3E47"/>
    <w:rsid w:val="004E258D"/>
    <w:rsid w:val="004F5ACA"/>
    <w:rsid w:val="00500E23"/>
    <w:rsid w:val="005026A4"/>
    <w:rsid w:val="00506D10"/>
    <w:rsid w:val="005115D2"/>
    <w:rsid w:val="00513570"/>
    <w:rsid w:val="00524A63"/>
    <w:rsid w:val="00526E0D"/>
    <w:rsid w:val="00531D63"/>
    <w:rsid w:val="00531E1B"/>
    <w:rsid w:val="00532385"/>
    <w:rsid w:val="00534E28"/>
    <w:rsid w:val="00537DCB"/>
    <w:rsid w:val="00541B86"/>
    <w:rsid w:val="00544BEF"/>
    <w:rsid w:val="00551A02"/>
    <w:rsid w:val="005534FA"/>
    <w:rsid w:val="005631FD"/>
    <w:rsid w:val="00577052"/>
    <w:rsid w:val="005776C6"/>
    <w:rsid w:val="0059053F"/>
    <w:rsid w:val="00591670"/>
    <w:rsid w:val="005A5D7E"/>
    <w:rsid w:val="005A6619"/>
    <w:rsid w:val="005B371D"/>
    <w:rsid w:val="005B675F"/>
    <w:rsid w:val="005B6FEF"/>
    <w:rsid w:val="005C2E5F"/>
    <w:rsid w:val="005D0864"/>
    <w:rsid w:val="005D31F9"/>
    <w:rsid w:val="005D3A03"/>
    <w:rsid w:val="005E19C2"/>
    <w:rsid w:val="005E25C2"/>
    <w:rsid w:val="005F2253"/>
    <w:rsid w:val="005F7C5C"/>
    <w:rsid w:val="00603BB7"/>
    <w:rsid w:val="006236B5"/>
    <w:rsid w:val="00634BB2"/>
    <w:rsid w:val="006359F9"/>
    <w:rsid w:val="006409FC"/>
    <w:rsid w:val="00650EEA"/>
    <w:rsid w:val="00671F00"/>
    <w:rsid w:val="00680DC8"/>
    <w:rsid w:val="00696A1D"/>
    <w:rsid w:val="006A0DC5"/>
    <w:rsid w:val="006A1654"/>
    <w:rsid w:val="006A1FC9"/>
    <w:rsid w:val="006A532A"/>
    <w:rsid w:val="006B6A83"/>
    <w:rsid w:val="006B6EDC"/>
    <w:rsid w:val="006B6F83"/>
    <w:rsid w:val="006C34D9"/>
    <w:rsid w:val="006D2D54"/>
    <w:rsid w:val="006D5D71"/>
    <w:rsid w:val="006D7376"/>
    <w:rsid w:val="006D75E4"/>
    <w:rsid w:val="006D7951"/>
    <w:rsid w:val="006E1117"/>
    <w:rsid w:val="006E1DAC"/>
    <w:rsid w:val="006E34AB"/>
    <w:rsid w:val="006E3876"/>
    <w:rsid w:val="006F1AB7"/>
    <w:rsid w:val="007008EF"/>
    <w:rsid w:val="00701E38"/>
    <w:rsid w:val="0070332D"/>
    <w:rsid w:val="00705142"/>
    <w:rsid w:val="007053FF"/>
    <w:rsid w:val="00714AEC"/>
    <w:rsid w:val="007151C0"/>
    <w:rsid w:val="007169E5"/>
    <w:rsid w:val="007221EF"/>
    <w:rsid w:val="00724238"/>
    <w:rsid w:val="007246CD"/>
    <w:rsid w:val="007317B9"/>
    <w:rsid w:val="007335FF"/>
    <w:rsid w:val="00735647"/>
    <w:rsid w:val="00736A14"/>
    <w:rsid w:val="00737793"/>
    <w:rsid w:val="00740BF2"/>
    <w:rsid w:val="007418D7"/>
    <w:rsid w:val="00743E33"/>
    <w:rsid w:val="00746CBB"/>
    <w:rsid w:val="007472A0"/>
    <w:rsid w:val="00750A19"/>
    <w:rsid w:val="007519B2"/>
    <w:rsid w:val="00761739"/>
    <w:rsid w:val="007712BE"/>
    <w:rsid w:val="007725C3"/>
    <w:rsid w:val="007727E2"/>
    <w:rsid w:val="0077326C"/>
    <w:rsid w:val="00776295"/>
    <w:rsid w:val="007762D8"/>
    <w:rsid w:val="007810B9"/>
    <w:rsid w:val="0079153F"/>
    <w:rsid w:val="00792A24"/>
    <w:rsid w:val="007A0EE6"/>
    <w:rsid w:val="007B4B27"/>
    <w:rsid w:val="007B6DF9"/>
    <w:rsid w:val="007C31AE"/>
    <w:rsid w:val="007C3DA8"/>
    <w:rsid w:val="007C4662"/>
    <w:rsid w:val="007C5393"/>
    <w:rsid w:val="007C772D"/>
    <w:rsid w:val="007D172B"/>
    <w:rsid w:val="007F4286"/>
    <w:rsid w:val="007F5975"/>
    <w:rsid w:val="008002C0"/>
    <w:rsid w:val="00810EEA"/>
    <w:rsid w:val="0081361D"/>
    <w:rsid w:val="008205D9"/>
    <w:rsid w:val="00823E6A"/>
    <w:rsid w:val="008240D6"/>
    <w:rsid w:val="008376B5"/>
    <w:rsid w:val="0084546A"/>
    <w:rsid w:val="008461D8"/>
    <w:rsid w:val="0085043B"/>
    <w:rsid w:val="00861076"/>
    <w:rsid w:val="00861EB4"/>
    <w:rsid w:val="008670EC"/>
    <w:rsid w:val="00871C2D"/>
    <w:rsid w:val="00874AF0"/>
    <w:rsid w:val="0088528B"/>
    <w:rsid w:val="0089096D"/>
    <w:rsid w:val="008A4152"/>
    <w:rsid w:val="008A4C12"/>
    <w:rsid w:val="008A67D7"/>
    <w:rsid w:val="008B17F9"/>
    <w:rsid w:val="008B3ED6"/>
    <w:rsid w:val="008B4A9F"/>
    <w:rsid w:val="008C518D"/>
    <w:rsid w:val="008C5323"/>
    <w:rsid w:val="008C559D"/>
    <w:rsid w:val="008D3C1A"/>
    <w:rsid w:val="008D54E7"/>
    <w:rsid w:val="008E00B2"/>
    <w:rsid w:val="008E2E62"/>
    <w:rsid w:val="008F075B"/>
    <w:rsid w:val="008F0C1A"/>
    <w:rsid w:val="00901D54"/>
    <w:rsid w:val="0090706A"/>
    <w:rsid w:val="00911A47"/>
    <w:rsid w:val="00911F12"/>
    <w:rsid w:val="009121CA"/>
    <w:rsid w:val="00912D88"/>
    <w:rsid w:val="00914775"/>
    <w:rsid w:val="00916327"/>
    <w:rsid w:val="00917635"/>
    <w:rsid w:val="00917D7D"/>
    <w:rsid w:val="00922AFE"/>
    <w:rsid w:val="00924E92"/>
    <w:rsid w:val="00934168"/>
    <w:rsid w:val="0093579A"/>
    <w:rsid w:val="00936492"/>
    <w:rsid w:val="009368C1"/>
    <w:rsid w:val="00940538"/>
    <w:rsid w:val="00940774"/>
    <w:rsid w:val="00941CBD"/>
    <w:rsid w:val="009421F9"/>
    <w:rsid w:val="009427E3"/>
    <w:rsid w:val="00943668"/>
    <w:rsid w:val="00944CDE"/>
    <w:rsid w:val="00944EC7"/>
    <w:rsid w:val="00945E82"/>
    <w:rsid w:val="009551A4"/>
    <w:rsid w:val="009621DC"/>
    <w:rsid w:val="00963F15"/>
    <w:rsid w:val="009664D7"/>
    <w:rsid w:val="009738E8"/>
    <w:rsid w:val="00976108"/>
    <w:rsid w:val="009800F1"/>
    <w:rsid w:val="00990FB3"/>
    <w:rsid w:val="00993BE7"/>
    <w:rsid w:val="009A3438"/>
    <w:rsid w:val="009A6A3B"/>
    <w:rsid w:val="009B0B70"/>
    <w:rsid w:val="009B64B7"/>
    <w:rsid w:val="009C242D"/>
    <w:rsid w:val="009C3C88"/>
    <w:rsid w:val="009C3E18"/>
    <w:rsid w:val="009D3F5B"/>
    <w:rsid w:val="009E6AE0"/>
    <w:rsid w:val="00A021EF"/>
    <w:rsid w:val="00A101A1"/>
    <w:rsid w:val="00A12EBB"/>
    <w:rsid w:val="00A223CB"/>
    <w:rsid w:val="00A25E5C"/>
    <w:rsid w:val="00A360B6"/>
    <w:rsid w:val="00A36B92"/>
    <w:rsid w:val="00A438DB"/>
    <w:rsid w:val="00A53049"/>
    <w:rsid w:val="00A603DC"/>
    <w:rsid w:val="00A617FB"/>
    <w:rsid w:val="00A640EE"/>
    <w:rsid w:val="00A642D7"/>
    <w:rsid w:val="00A6744D"/>
    <w:rsid w:val="00A6759C"/>
    <w:rsid w:val="00A710DC"/>
    <w:rsid w:val="00A72A40"/>
    <w:rsid w:val="00A80855"/>
    <w:rsid w:val="00A83F59"/>
    <w:rsid w:val="00A90CBB"/>
    <w:rsid w:val="00A92A8F"/>
    <w:rsid w:val="00A96E87"/>
    <w:rsid w:val="00AB371F"/>
    <w:rsid w:val="00AB58F5"/>
    <w:rsid w:val="00AC345C"/>
    <w:rsid w:val="00AD2C7D"/>
    <w:rsid w:val="00AD6FD4"/>
    <w:rsid w:val="00AE357F"/>
    <w:rsid w:val="00AE576F"/>
    <w:rsid w:val="00AF12E9"/>
    <w:rsid w:val="00AF5AC8"/>
    <w:rsid w:val="00B10B21"/>
    <w:rsid w:val="00B1424A"/>
    <w:rsid w:val="00B22B59"/>
    <w:rsid w:val="00B33137"/>
    <w:rsid w:val="00B455C4"/>
    <w:rsid w:val="00B5061D"/>
    <w:rsid w:val="00B5344E"/>
    <w:rsid w:val="00B63421"/>
    <w:rsid w:val="00B6425F"/>
    <w:rsid w:val="00B6509D"/>
    <w:rsid w:val="00B7235E"/>
    <w:rsid w:val="00B73298"/>
    <w:rsid w:val="00B768F5"/>
    <w:rsid w:val="00B823AA"/>
    <w:rsid w:val="00B90B21"/>
    <w:rsid w:val="00B932FD"/>
    <w:rsid w:val="00B978E6"/>
    <w:rsid w:val="00BA45DB"/>
    <w:rsid w:val="00BA78BA"/>
    <w:rsid w:val="00BB132D"/>
    <w:rsid w:val="00BB4DA6"/>
    <w:rsid w:val="00BB5742"/>
    <w:rsid w:val="00BB7CE8"/>
    <w:rsid w:val="00BF27D1"/>
    <w:rsid w:val="00BF28B1"/>
    <w:rsid w:val="00BF4184"/>
    <w:rsid w:val="00BF4BE2"/>
    <w:rsid w:val="00BF5948"/>
    <w:rsid w:val="00C00791"/>
    <w:rsid w:val="00C01780"/>
    <w:rsid w:val="00C03864"/>
    <w:rsid w:val="00C0601E"/>
    <w:rsid w:val="00C067F1"/>
    <w:rsid w:val="00C24E8D"/>
    <w:rsid w:val="00C255C9"/>
    <w:rsid w:val="00C26126"/>
    <w:rsid w:val="00C31D30"/>
    <w:rsid w:val="00C33EF0"/>
    <w:rsid w:val="00C346E9"/>
    <w:rsid w:val="00C3711B"/>
    <w:rsid w:val="00C41500"/>
    <w:rsid w:val="00C45D81"/>
    <w:rsid w:val="00C47018"/>
    <w:rsid w:val="00C5356D"/>
    <w:rsid w:val="00C643C0"/>
    <w:rsid w:val="00C73E6B"/>
    <w:rsid w:val="00C73F2F"/>
    <w:rsid w:val="00C73F6F"/>
    <w:rsid w:val="00C74A5C"/>
    <w:rsid w:val="00C8159A"/>
    <w:rsid w:val="00C81FF3"/>
    <w:rsid w:val="00C82805"/>
    <w:rsid w:val="00C838DD"/>
    <w:rsid w:val="00C943E0"/>
    <w:rsid w:val="00CA03B5"/>
    <w:rsid w:val="00CA62FA"/>
    <w:rsid w:val="00CC15B8"/>
    <w:rsid w:val="00CC1F33"/>
    <w:rsid w:val="00CC7B0D"/>
    <w:rsid w:val="00CC7FC9"/>
    <w:rsid w:val="00CD6E39"/>
    <w:rsid w:val="00CE2799"/>
    <w:rsid w:val="00CE4728"/>
    <w:rsid w:val="00CE6A70"/>
    <w:rsid w:val="00CF1F0F"/>
    <w:rsid w:val="00CF2496"/>
    <w:rsid w:val="00CF6E91"/>
    <w:rsid w:val="00D1449F"/>
    <w:rsid w:val="00D14C48"/>
    <w:rsid w:val="00D20181"/>
    <w:rsid w:val="00D2037D"/>
    <w:rsid w:val="00D22634"/>
    <w:rsid w:val="00D259CD"/>
    <w:rsid w:val="00D32101"/>
    <w:rsid w:val="00D32667"/>
    <w:rsid w:val="00D37F91"/>
    <w:rsid w:val="00D50136"/>
    <w:rsid w:val="00D50241"/>
    <w:rsid w:val="00D50A4F"/>
    <w:rsid w:val="00D51440"/>
    <w:rsid w:val="00D52882"/>
    <w:rsid w:val="00D54986"/>
    <w:rsid w:val="00D619DE"/>
    <w:rsid w:val="00D672AA"/>
    <w:rsid w:val="00D67F68"/>
    <w:rsid w:val="00D7028B"/>
    <w:rsid w:val="00D766EB"/>
    <w:rsid w:val="00D80086"/>
    <w:rsid w:val="00D8180A"/>
    <w:rsid w:val="00D81D30"/>
    <w:rsid w:val="00D85B68"/>
    <w:rsid w:val="00D907AE"/>
    <w:rsid w:val="00D90BEB"/>
    <w:rsid w:val="00D9544C"/>
    <w:rsid w:val="00DA2B8C"/>
    <w:rsid w:val="00DA57D3"/>
    <w:rsid w:val="00DB5483"/>
    <w:rsid w:val="00DB78A4"/>
    <w:rsid w:val="00DB7CCB"/>
    <w:rsid w:val="00DC06A7"/>
    <w:rsid w:val="00DC3522"/>
    <w:rsid w:val="00DD3061"/>
    <w:rsid w:val="00DD3B24"/>
    <w:rsid w:val="00DD6204"/>
    <w:rsid w:val="00DD64E1"/>
    <w:rsid w:val="00DE1F34"/>
    <w:rsid w:val="00DE61FA"/>
    <w:rsid w:val="00DF438F"/>
    <w:rsid w:val="00E003B6"/>
    <w:rsid w:val="00E01CE2"/>
    <w:rsid w:val="00E04CFF"/>
    <w:rsid w:val="00E05529"/>
    <w:rsid w:val="00E0642D"/>
    <w:rsid w:val="00E1240F"/>
    <w:rsid w:val="00E13252"/>
    <w:rsid w:val="00E140F8"/>
    <w:rsid w:val="00E2598D"/>
    <w:rsid w:val="00E32833"/>
    <w:rsid w:val="00E35B0A"/>
    <w:rsid w:val="00E44706"/>
    <w:rsid w:val="00E44BB7"/>
    <w:rsid w:val="00E464C2"/>
    <w:rsid w:val="00E47499"/>
    <w:rsid w:val="00E47D27"/>
    <w:rsid w:val="00E53A17"/>
    <w:rsid w:val="00E54CC1"/>
    <w:rsid w:val="00E558BB"/>
    <w:rsid w:val="00E579EF"/>
    <w:rsid w:val="00E6004D"/>
    <w:rsid w:val="00E664EF"/>
    <w:rsid w:val="00E6713D"/>
    <w:rsid w:val="00E771F5"/>
    <w:rsid w:val="00E80006"/>
    <w:rsid w:val="00E81978"/>
    <w:rsid w:val="00E86479"/>
    <w:rsid w:val="00EA740E"/>
    <w:rsid w:val="00EB099C"/>
    <w:rsid w:val="00EB2D44"/>
    <w:rsid w:val="00EB3CFC"/>
    <w:rsid w:val="00EC10B2"/>
    <w:rsid w:val="00EC15B9"/>
    <w:rsid w:val="00EC3C8D"/>
    <w:rsid w:val="00ED1B24"/>
    <w:rsid w:val="00EE2D21"/>
    <w:rsid w:val="00EE452E"/>
    <w:rsid w:val="00F032E6"/>
    <w:rsid w:val="00F1053D"/>
    <w:rsid w:val="00F14171"/>
    <w:rsid w:val="00F200DE"/>
    <w:rsid w:val="00F20467"/>
    <w:rsid w:val="00F20F1D"/>
    <w:rsid w:val="00F2207F"/>
    <w:rsid w:val="00F24EEF"/>
    <w:rsid w:val="00F314B1"/>
    <w:rsid w:val="00F351E3"/>
    <w:rsid w:val="00F35F89"/>
    <w:rsid w:val="00F37416"/>
    <w:rsid w:val="00F379B7"/>
    <w:rsid w:val="00F44E15"/>
    <w:rsid w:val="00F525FA"/>
    <w:rsid w:val="00F5326A"/>
    <w:rsid w:val="00F534CE"/>
    <w:rsid w:val="00F57669"/>
    <w:rsid w:val="00F63C5E"/>
    <w:rsid w:val="00F72953"/>
    <w:rsid w:val="00F73DB7"/>
    <w:rsid w:val="00F85AAC"/>
    <w:rsid w:val="00F905C8"/>
    <w:rsid w:val="00F94EA4"/>
    <w:rsid w:val="00FA3C44"/>
    <w:rsid w:val="00FA651D"/>
    <w:rsid w:val="00FB1381"/>
    <w:rsid w:val="00FB1510"/>
    <w:rsid w:val="00FB23C9"/>
    <w:rsid w:val="00FB54B5"/>
    <w:rsid w:val="00FB5794"/>
    <w:rsid w:val="00FB5B4F"/>
    <w:rsid w:val="00FB673F"/>
    <w:rsid w:val="00FB710D"/>
    <w:rsid w:val="00FD167C"/>
    <w:rsid w:val="00FD507D"/>
    <w:rsid w:val="00FD71A6"/>
    <w:rsid w:val="00FE060A"/>
    <w:rsid w:val="00FE78BC"/>
    <w:rsid w:val="00FF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7B3E37D"/>
  <w15:chartTrackingRefBased/>
  <w15:docId w15:val="{563D150B-1B49-45DC-8499-85761D40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F41"/>
    <w:rPr>
      <w:kern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9A6A3B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9A6A3B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31D30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C31D30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rsid w:val="00C31D30"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A6A3B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A6A3B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A6A3B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A6A3B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  <w:smallCaps w:val="0"/>
    </w:rPr>
  </w:style>
  <w:style w:type="character" w:styleId="PlaceholderText">
    <w:name w:val="Placeholder Text"/>
    <w:basedOn w:val="DefaultParagraphFont"/>
    <w:uiPriority w:val="99"/>
    <w:semiHidden/>
    <w:rsid w:val="005D3A03"/>
    <w:rPr>
      <w:color w:val="404040" w:themeColor="text1" w:themeTint="BF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b/>
      <w:bCs/>
      <w:kern w:val="24"/>
    </w:rPr>
  </w:style>
  <w:style w:type="paragraph" w:styleId="Title">
    <w:name w:val="Title"/>
    <w:basedOn w:val="Normal"/>
    <w:link w:val="TitleChar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rsid w:val="008C5323"/>
    <w:rPr>
      <w:rFonts w:asciiTheme="majorHAnsi" w:eastAsiaTheme="majorEastAsia" w:hAnsiTheme="majorHAnsi" w:cstheme="majorBidi"/>
      <w:kern w:val="24"/>
    </w:rPr>
  </w:style>
  <w:style w:type="character" w:styleId="Emphasis">
    <w:name w:val="Emphasis"/>
    <w:basedOn w:val="DefaultParagraphFont"/>
    <w:uiPriority w:val="4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rsid w:val="00C31D30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4Char">
    <w:name w:val="Heading 4 Char"/>
    <w:basedOn w:val="DefaultParagraphFont"/>
    <w:link w:val="Heading4"/>
    <w:uiPriority w:val="4"/>
    <w:rsid w:val="00C31D30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Heading5Char">
    <w:name w:val="Heading 5 Char"/>
    <w:basedOn w:val="DefaultParagraphFont"/>
    <w:link w:val="Heading5"/>
    <w:uiPriority w:val="4"/>
    <w:rsid w:val="00C31D30"/>
    <w:rPr>
      <w:rFonts w:asciiTheme="majorHAnsi" w:eastAsiaTheme="majorEastAsia" w:hAnsiTheme="majorHAnsi" w:cstheme="majorBidi"/>
      <w:i/>
      <w:iCs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02"/>
    <w:rPr>
      <w:rFonts w:ascii="Segoe UI" w:hAnsi="Segoe UI" w:cs="Segoe UI"/>
      <w:kern w:val="24"/>
      <w:sz w:val="22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9A6A3B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F2002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F2002"/>
    <w:rPr>
      <w:kern w:val="24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F2002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F2002"/>
    <w:rPr>
      <w:kern w:val="24"/>
      <w:sz w:val="22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F20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2002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2002"/>
    <w:rPr>
      <w:kern w:val="24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F2002"/>
    <w:rPr>
      <w:rFonts w:ascii="Segoe UI" w:hAnsi="Segoe UI" w:cs="Segoe UI"/>
      <w:kern w:val="24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2002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02"/>
    <w:rPr>
      <w:kern w:val="24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F2002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8002C0"/>
    <w:pPr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sid w:val="008002C0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2002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2002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D3A0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3A03"/>
    <w:rPr>
      <w:i/>
      <w:iCs/>
      <w:color w:val="404040" w:themeColor="text1" w:themeTint="BF"/>
      <w:kern w:val="24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FF2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2002"/>
    <w:rPr>
      <w:rFonts w:ascii="Consolas" w:hAnsi="Consolas" w:cs="Consolas"/>
      <w:kern w:val="24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5"/>
    <w:unhideWhenUsed/>
    <w:qFormat/>
    <w:rPr>
      <w:vertAlign w:val="superscript"/>
    </w:rPr>
  </w:style>
  <w:style w:type="table" w:customStyle="1" w:styleId="APAReport">
    <w:name w:val="APA Report"/>
    <w:basedOn w:val="TableNormal"/>
    <w:uiPriority w:val="99"/>
    <w:rsid w:val="00BF4184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39"/>
    <w:qFormat/>
    <w:pPr>
      <w:spacing w:before="240"/>
      <w:ind w:firstLine="0"/>
      <w:contextualSpacing/>
    </w:pPr>
  </w:style>
  <w:style w:type="table" w:styleId="PlainTable1">
    <w:name w:val="Plain Table 1"/>
    <w:basedOn w:val="TableNormal"/>
    <w:uiPriority w:val="41"/>
    <w:rsid w:val="00E600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F2002"/>
    <w:rPr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FF2002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2002"/>
    <w:rPr>
      <w:kern w:val="24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3A03"/>
    <w:rPr>
      <w:i/>
      <w:iCs/>
      <w:color w:val="373737" w:themeColor="accent1" w:themeShade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A45DB"/>
    <w:rPr>
      <w:b/>
      <w:bCs/>
      <w:caps w:val="0"/>
      <w:smallCaps/>
      <w:color w:val="595959" w:themeColor="text1" w:themeTint="A6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A3B"/>
    <w:pPr>
      <w:spacing w:before="240"/>
      <w:ind w:firstLine="720"/>
      <w:jc w:val="left"/>
      <w:outlineLvl w:val="9"/>
    </w:pPr>
    <w:rPr>
      <w:bCs w:val="0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A6A3B"/>
    <w:rPr>
      <w:color w:val="595959" w:themeColor="text1" w:themeTint="A6"/>
      <w:u w:val="single"/>
    </w:rPr>
  </w:style>
  <w:style w:type="paragraph" w:customStyle="1" w:styleId="Title2">
    <w:name w:val="Title 2"/>
    <w:basedOn w:val="Normal"/>
    <w:uiPriority w:val="1"/>
    <w:qFormat/>
    <w:rsid w:val="00B823AA"/>
    <w:pPr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7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glossaryDocument" Target="glossary/document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APA%20style%20report%20(6th%20edition).dotx" TargetMode="Externa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../customXml/item8.xml"/><Relationship Id="rId7" Type="http://schemas.openxmlformats.org/officeDocument/2006/relationships/settings" Target="settings.xml"/><Relationship Id="rId2" Type="http://schemas.openxmlformats.org/officeDocument/2006/relationships/customXml" Target="../../customXml/item7.xml"/><Relationship Id="rId1" Type="http://schemas.openxmlformats.org/officeDocument/2006/relationships/customXml" Target="../../customXml/item6.xml"/><Relationship Id="rId6" Type="http://schemas.openxmlformats.org/officeDocument/2006/relationships/styles" Target="styles.xml"/><Relationship Id="rId5" Type="http://schemas.openxmlformats.org/officeDocument/2006/relationships/customXml" Target="../../customXml/item10.xml"/><Relationship Id="rId4" Type="http://schemas.openxmlformats.org/officeDocument/2006/relationships/customXml" Target="../../customXml/item9.xml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04E7043874C4791BE25D9022C1B2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C4B62-6106-496E-8FB9-155C3357C6B3}"/>
      </w:docPartPr>
      <w:docPartBody>
        <w:p w:rsidR="00CC7B0D" w:rsidRDefault="00CC7B0D">
          <w:pPr>
            <w:pStyle w:val="604E7043874C4791BE25D9022C1B2066"/>
          </w:pPr>
          <w:r>
            <w:t>[Title Here, up to 12 Words, on One to Two Lines]</w:t>
          </w:r>
        </w:p>
      </w:docPartBody>
    </w:docPart>
    <w:docPart>
      <w:docPartPr>
        <w:name w:val="0DC40D6E322E4970AD6252CE24086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9E0B4-AE32-40F3-BD7D-BDF4F8E91E6E}"/>
      </w:docPartPr>
      <w:docPartBody>
        <w:p w:rsidR="00CC7B0D" w:rsidRDefault="00CC7B0D">
          <w:pPr>
            <w:pStyle w:val="0DC40D6E322E4970AD6252CE240864EA"/>
          </w:pPr>
          <w:r>
            <w:t>Author Note</w:t>
          </w:r>
        </w:p>
      </w:docPartBody>
    </w:docPart>
    <w:docPart>
      <w:docPartPr>
        <w:name w:val="7CB993CDD38B4DC791A8C5B9E3F75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ADF76-5C5E-46F0-B566-4F55FCEE0BF8}"/>
      </w:docPartPr>
      <w:docPartBody>
        <w:p w:rsidR="00CC7B0D" w:rsidRDefault="00CC7B0D">
          <w:pPr>
            <w:pStyle w:val="7CB993CDD38B4DC791A8C5B9E3F759E7"/>
          </w:pPr>
          <w:r>
            <w:t>Abstract</w:t>
          </w:r>
        </w:p>
      </w:docPartBody>
    </w:docPart>
    <w:docPart>
      <w:docPartPr>
        <w:name w:val="FEC03EDA12AC446498C465810D85B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0B9C2-DF95-4EF0-9F65-3409C426071F}"/>
      </w:docPartPr>
      <w:docPartBody>
        <w:p w:rsidR="00CC7B0D" w:rsidRDefault="00CC7B0D">
          <w:pPr>
            <w:pStyle w:val="FEC03EDA12AC446498C465810D85BC05"/>
          </w:pPr>
          <w:r>
            <w:t>[Title Here, up to 12 Words, on One to Two Lines]</w:t>
          </w:r>
        </w:p>
      </w:docPartBody>
    </w:docPart>
    <w:docPart>
      <w:docPartPr>
        <w:name w:val="7D46906C11C249C89926034EDEF71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4CF31-2DBE-4F43-9587-83FB75291B00}"/>
      </w:docPartPr>
      <w:docPartBody>
        <w:p w:rsidR="00CC7B0D" w:rsidRDefault="00CC7B0D">
          <w:pPr>
            <w:pStyle w:val="7D46906C11C249C89926034EDEF716C4"/>
          </w:pPr>
          <w:r w:rsidRPr="005D3A03">
            <w:t>Figures title:</w:t>
          </w:r>
        </w:p>
      </w:docPartBody>
    </w:docPart>
    <w:docPart>
      <w:docPartPr>
        <w:name w:val="2602EF763F2443FBB8F6AEEEF0B2F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6FB10-173E-4138-A4D5-C21AA2EAA18F}"/>
      </w:docPartPr>
      <w:docPartBody>
        <w:p w:rsidR="00CC7B0D" w:rsidRDefault="00CC7B0D">
          <w:pPr>
            <w:pStyle w:val="2602EF763F2443FBB8F6AEEEF0B2F80A"/>
          </w:pPr>
          <w:r>
            <w:t>[Include all figures in their own section, following references (and footnotes and tables, if applicable).  Include a numbered caption for each figure.  Use the Table/Figure style for easy spacing between figure and caption.]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0D"/>
    <w:rsid w:val="003A71F7"/>
    <w:rsid w:val="00C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4E7043874C4791BE25D9022C1B2066">
    <w:name w:val="604E7043874C4791BE25D9022C1B2066"/>
  </w:style>
  <w:style w:type="paragraph" w:customStyle="1" w:styleId="F45D047A2DB74D578EAD3B7A8F05179D">
    <w:name w:val="F45D047A2DB74D578EAD3B7A8F05179D"/>
  </w:style>
  <w:style w:type="paragraph" w:customStyle="1" w:styleId="1CE0F69D999147E9BBDD2E35EDDBACD7">
    <w:name w:val="1CE0F69D999147E9BBDD2E35EDDBACD7"/>
  </w:style>
  <w:style w:type="paragraph" w:customStyle="1" w:styleId="0DC40D6E322E4970AD6252CE240864EA">
    <w:name w:val="0DC40D6E322E4970AD6252CE240864EA"/>
  </w:style>
  <w:style w:type="paragraph" w:customStyle="1" w:styleId="B6E0BC4F97C743569BE5CC2A5AD9C25A">
    <w:name w:val="B6E0BC4F97C743569BE5CC2A5AD9C25A"/>
  </w:style>
  <w:style w:type="paragraph" w:customStyle="1" w:styleId="7CB993CDD38B4DC791A8C5B9E3F759E7">
    <w:name w:val="7CB993CDD38B4DC791A8C5B9E3F759E7"/>
  </w:style>
  <w:style w:type="character" w:styleId="Emphasis">
    <w:name w:val="Emphasis"/>
    <w:basedOn w:val="DefaultParagraphFont"/>
    <w:uiPriority w:val="4"/>
    <w:unhideWhenUsed/>
    <w:qFormat/>
    <w:rPr>
      <w:i/>
      <w:iCs/>
    </w:rPr>
  </w:style>
  <w:style w:type="paragraph" w:customStyle="1" w:styleId="CD10601CB5244709821C9D57E88E414F">
    <w:name w:val="CD10601CB5244709821C9D57E88E414F"/>
  </w:style>
  <w:style w:type="paragraph" w:customStyle="1" w:styleId="EAFDCD64E5244794A7BBB2B1219C3508">
    <w:name w:val="EAFDCD64E5244794A7BBB2B1219C3508"/>
  </w:style>
  <w:style w:type="paragraph" w:customStyle="1" w:styleId="FEC03EDA12AC446498C465810D85BC05">
    <w:name w:val="FEC03EDA12AC446498C465810D85BC05"/>
  </w:style>
  <w:style w:type="paragraph" w:customStyle="1" w:styleId="E2810B56DE2F4A23A980B5152DFE1AC3">
    <w:name w:val="E2810B56DE2F4A23A980B5152DFE1AC3"/>
  </w:style>
  <w:style w:type="paragraph" w:customStyle="1" w:styleId="D0BC7CCAF73F460AB8609C14E0999766">
    <w:name w:val="D0BC7CCAF73F460AB8609C14E0999766"/>
  </w:style>
  <w:style w:type="paragraph" w:customStyle="1" w:styleId="DC99BFAFD7D242BA939C1F38970D071C">
    <w:name w:val="DC99BFAFD7D242BA939C1F38970D071C"/>
  </w:style>
  <w:style w:type="paragraph" w:customStyle="1" w:styleId="BD5A61C12FF0411099756D6D16DF6DE2">
    <w:name w:val="BD5A61C12FF0411099756D6D16DF6DE2"/>
  </w:style>
  <w:style w:type="paragraph" w:customStyle="1" w:styleId="5DAC11C6D15749F0AFEF0541D8E13160">
    <w:name w:val="5DAC11C6D15749F0AFEF0541D8E13160"/>
  </w:style>
  <w:style w:type="paragraph" w:customStyle="1" w:styleId="C7DA6EDE4458438F927FF1A6878B3467">
    <w:name w:val="C7DA6EDE4458438F927FF1A6878B3467"/>
  </w:style>
  <w:style w:type="paragraph" w:customStyle="1" w:styleId="38C36B22190348568D1917E678EBB805">
    <w:name w:val="38C36B22190348568D1917E678EBB805"/>
  </w:style>
  <w:style w:type="paragraph" w:customStyle="1" w:styleId="B93E809ECADD4830B03C5D9EB4239D52">
    <w:name w:val="B93E809ECADD4830B03C5D9EB4239D52"/>
  </w:style>
  <w:style w:type="paragraph" w:customStyle="1" w:styleId="4DC8679DC45E4607914951D3093981D9">
    <w:name w:val="4DC8679DC45E4607914951D3093981D9"/>
  </w:style>
  <w:style w:type="paragraph" w:customStyle="1" w:styleId="E063DC29A3D449E3B05198380461FAA6">
    <w:name w:val="E063DC29A3D449E3B05198380461FAA6"/>
  </w:style>
  <w:style w:type="paragraph" w:customStyle="1" w:styleId="DFFEE71D8B6847F090B7EE43B56A411A">
    <w:name w:val="DFFEE71D8B6847F090B7EE43B56A411A"/>
  </w:style>
  <w:style w:type="paragraph" w:customStyle="1" w:styleId="58E82276E66446D5A4B76FD564E23504">
    <w:name w:val="58E82276E66446D5A4B76FD564E23504"/>
  </w:style>
  <w:style w:type="paragraph" w:customStyle="1" w:styleId="FAD27FFD80AC4F24AC9E79636AECDB42">
    <w:name w:val="FAD27FFD80AC4F24AC9E79636AECDB42"/>
  </w:style>
  <w:style w:type="paragraph" w:customStyle="1" w:styleId="FDD001B2FAEA4D25B165F966D5AE1F1F">
    <w:name w:val="FDD001B2FAEA4D25B165F966D5AE1F1F"/>
  </w:style>
  <w:style w:type="paragraph" w:customStyle="1" w:styleId="DCCD0C8B0E8F4FB59C796DB53F6BE067">
    <w:name w:val="DCCD0C8B0E8F4FB59C796DB53F6BE067"/>
  </w:style>
  <w:style w:type="paragraph" w:customStyle="1" w:styleId="DEC973CF34574506A9A39211C0713428">
    <w:name w:val="DEC973CF34574506A9A39211C0713428"/>
  </w:style>
  <w:style w:type="paragraph" w:customStyle="1" w:styleId="82EEC50A2B9047B49A3DCE734A58D86C">
    <w:name w:val="82EEC50A2B9047B49A3DCE734A58D86C"/>
  </w:style>
  <w:style w:type="paragraph" w:customStyle="1" w:styleId="BF8D2AAF3E69432F809BB81BB7241D79">
    <w:name w:val="BF8D2AAF3E69432F809BB81BB7241D79"/>
  </w:style>
  <w:style w:type="paragraph" w:customStyle="1" w:styleId="6FD38B82F07549E19A222B5F6A68167D">
    <w:name w:val="6FD38B82F07549E19A222B5F6A68167D"/>
  </w:style>
  <w:style w:type="paragraph" w:customStyle="1" w:styleId="098A28B89C404222AD9EAB337C283DBF">
    <w:name w:val="098A28B89C404222AD9EAB337C283DBF"/>
  </w:style>
  <w:style w:type="paragraph" w:customStyle="1" w:styleId="E54B3685E1374A9D8C8C4CA5DBFF1F75">
    <w:name w:val="E54B3685E1374A9D8C8C4CA5DBFF1F75"/>
  </w:style>
  <w:style w:type="paragraph" w:customStyle="1" w:styleId="1F4775FC6D6D4431A24A90D776F6C21D">
    <w:name w:val="1F4775FC6D6D4431A24A90D776F6C21D"/>
  </w:style>
  <w:style w:type="paragraph" w:customStyle="1" w:styleId="5A48697745254155B0460CFD455DE195">
    <w:name w:val="5A48697745254155B0460CFD455DE195"/>
  </w:style>
  <w:style w:type="paragraph" w:customStyle="1" w:styleId="BEE67FD1FE224924B8B5BCCC4CC56DEB">
    <w:name w:val="BEE67FD1FE224924B8B5BCCC4CC56DEB"/>
  </w:style>
  <w:style w:type="paragraph" w:customStyle="1" w:styleId="187AEC97A3964716B73981B0B4655D40">
    <w:name w:val="187AEC97A3964716B73981B0B4655D40"/>
  </w:style>
  <w:style w:type="paragraph" w:customStyle="1" w:styleId="DA00EDBA8EF64B70BF5A8F3C8B886832">
    <w:name w:val="DA00EDBA8EF64B70BF5A8F3C8B886832"/>
  </w:style>
  <w:style w:type="paragraph" w:customStyle="1" w:styleId="02027F01C63244BD8AD12177DC39485F">
    <w:name w:val="02027F01C63244BD8AD12177DC39485F"/>
  </w:style>
  <w:style w:type="paragraph" w:customStyle="1" w:styleId="9859CAC38817403680C0FFE8528BCBB0">
    <w:name w:val="9859CAC38817403680C0FFE8528BCBB0"/>
  </w:style>
  <w:style w:type="paragraph" w:customStyle="1" w:styleId="ADCF249651774428B6CAE4882DB82496">
    <w:name w:val="ADCF249651774428B6CAE4882DB82496"/>
  </w:style>
  <w:style w:type="paragraph" w:customStyle="1" w:styleId="CF8C111640DE44768B990C4332FE6258">
    <w:name w:val="CF8C111640DE44768B990C4332FE6258"/>
  </w:style>
  <w:style w:type="paragraph" w:customStyle="1" w:styleId="CDE104C2F5A24581B6E02C51804D083B">
    <w:name w:val="CDE104C2F5A24581B6E02C51804D083B"/>
  </w:style>
  <w:style w:type="paragraph" w:customStyle="1" w:styleId="21F9BFD5B8ED4B2DA66E054D90E079AC">
    <w:name w:val="21F9BFD5B8ED4B2DA66E054D90E079AC"/>
  </w:style>
  <w:style w:type="paragraph" w:customStyle="1" w:styleId="A888351A475545B5B02F09A9D154ADA6">
    <w:name w:val="A888351A475545B5B02F09A9D154ADA6"/>
  </w:style>
  <w:style w:type="paragraph" w:customStyle="1" w:styleId="E5B208A384804727B83F9FAFA731AA3D">
    <w:name w:val="E5B208A384804727B83F9FAFA731AA3D"/>
  </w:style>
  <w:style w:type="paragraph" w:customStyle="1" w:styleId="D83F3D0BE2A9496AA6900D4B56875995">
    <w:name w:val="D83F3D0BE2A9496AA6900D4B56875995"/>
  </w:style>
  <w:style w:type="paragraph" w:customStyle="1" w:styleId="C9DAE540453B463387A7D19C175111C2">
    <w:name w:val="C9DAE540453B463387A7D19C175111C2"/>
  </w:style>
  <w:style w:type="paragraph" w:customStyle="1" w:styleId="3C804A295B0D48AEB83003E8A48A11CD">
    <w:name w:val="3C804A295B0D48AEB83003E8A48A11CD"/>
  </w:style>
  <w:style w:type="paragraph" w:customStyle="1" w:styleId="A606ACC072C7442288ACA3E44CAAA507">
    <w:name w:val="A606ACC072C7442288ACA3E44CAAA507"/>
  </w:style>
  <w:style w:type="paragraph" w:customStyle="1" w:styleId="5E359FAD0C37451E94C729B217B1FA08">
    <w:name w:val="5E359FAD0C37451E94C729B217B1FA08"/>
  </w:style>
  <w:style w:type="paragraph" w:customStyle="1" w:styleId="DE2A9F59AA0145BA8DE1BA44E9EE756C">
    <w:name w:val="DE2A9F59AA0145BA8DE1BA44E9EE756C"/>
  </w:style>
  <w:style w:type="paragraph" w:customStyle="1" w:styleId="EDA0ECE686D146288DA1A03B477C4508">
    <w:name w:val="EDA0ECE686D146288DA1A03B477C4508"/>
  </w:style>
  <w:style w:type="paragraph" w:customStyle="1" w:styleId="C224252822D54BF5B0955670D7FAE29D">
    <w:name w:val="C224252822D54BF5B0955670D7FAE29D"/>
  </w:style>
  <w:style w:type="paragraph" w:customStyle="1" w:styleId="08BC30F0E8544518B58C4B70661E94F6">
    <w:name w:val="08BC30F0E8544518B58C4B70661E94F6"/>
  </w:style>
  <w:style w:type="paragraph" w:customStyle="1" w:styleId="39440516C71B4D929937D44F5BAD5ADF">
    <w:name w:val="39440516C71B4D929937D44F5BAD5ADF"/>
  </w:style>
  <w:style w:type="paragraph" w:customStyle="1" w:styleId="248DBB6BC31E41ED9A37415962BFE714">
    <w:name w:val="248DBB6BC31E41ED9A37415962BFE714"/>
  </w:style>
  <w:style w:type="paragraph" w:customStyle="1" w:styleId="CA1137E4E2D148D6BEAF96032255AAD0">
    <w:name w:val="CA1137E4E2D148D6BEAF96032255AAD0"/>
  </w:style>
  <w:style w:type="paragraph" w:customStyle="1" w:styleId="5C3FBAE23D1B4473BD73A9B9B9E0C90B">
    <w:name w:val="5C3FBAE23D1B4473BD73A9B9B9E0C90B"/>
  </w:style>
  <w:style w:type="paragraph" w:customStyle="1" w:styleId="6FE4ECAC528F4533BAB7AAAC3DF03EF7">
    <w:name w:val="6FE4ECAC528F4533BAB7AAAC3DF03EF7"/>
  </w:style>
  <w:style w:type="paragraph" w:customStyle="1" w:styleId="85D6D012DACD4598BE633FD7148BA282">
    <w:name w:val="85D6D012DACD4598BE633FD7148BA282"/>
  </w:style>
  <w:style w:type="paragraph" w:customStyle="1" w:styleId="AE2397120F744BB08AEB7E6FCA6729D4">
    <w:name w:val="AE2397120F744BB08AEB7E6FCA6729D4"/>
  </w:style>
  <w:style w:type="paragraph" w:customStyle="1" w:styleId="A33B3AD0551C4EB88CCF713CBF752B7E">
    <w:name w:val="A33B3AD0551C4EB88CCF713CBF752B7E"/>
  </w:style>
  <w:style w:type="paragraph" w:customStyle="1" w:styleId="93D1E672D1954F95B81D6E7905CFF908">
    <w:name w:val="93D1E672D1954F95B81D6E7905CFF908"/>
  </w:style>
  <w:style w:type="paragraph" w:customStyle="1" w:styleId="7D46906C11C249C89926034EDEF716C4">
    <w:name w:val="7D46906C11C249C89926034EDEF716C4"/>
  </w:style>
  <w:style w:type="paragraph" w:customStyle="1" w:styleId="2602EF763F2443FBB8F6AEEEF0B2F80A">
    <w:name w:val="2602EF763F2443FBB8F6AEEEF0B2F8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/>
  <Abstract>mid year results </Abstract>
  <CompanyAddress/>
  <CompanyPhone/>
  <CompanyFax/>
  <CompanyEmail/>
</CoverPageProperties>
</file>

<file path=customXml/item10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73E3A004B0084281F27425C97DACA6" ma:contentTypeVersion="7" ma:contentTypeDescription="Create a new document." ma:contentTypeScope="" ma:versionID="a4eb983c8402ab81099347aa48e7c76d">
  <xsd:schema xmlns:xsd="http://www.w3.org/2001/XMLSchema" xmlns:xs="http://www.w3.org/2001/XMLSchema" xmlns:p="http://schemas.microsoft.com/office/2006/metadata/properties" xmlns:ns3="cdfc8ece-a380-4977-9c56-d7adb74931f1" xmlns:ns4="94ed7a85-9c55-48d1-80dd-0c06bb239916" targetNamespace="http://schemas.microsoft.com/office/2006/metadata/properties" ma:root="true" ma:fieldsID="1c38f53a8d9f080464398fe7be14c3c6" ns3:_="" ns4:_="">
    <xsd:import namespace="cdfc8ece-a380-4977-9c56-d7adb74931f1"/>
    <xsd:import namespace="94ed7a85-9c55-48d1-80dd-0c06bb2399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c8ece-a380-4977-9c56-d7adb7493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d7a85-9c55-48d1-80dd-0c06bb2399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6.xml><?xml version="1.0" encoding="utf-8"?>
<CoverPageProperties xmlns="http://schemas.microsoft.com/office/2006/coverPageProps">
  <PublishDate/>
  <Abstract>mid year results </Abstract>
  <CompanyAddress/>
  <CompanyPhone/>
  <CompanyFax/>
  <CompanyEmail/>
</CoverPage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73E3A004B0084281F27425C97DACA6" ma:contentTypeVersion="7" ma:contentTypeDescription="Create a new document." ma:contentTypeScope="" ma:versionID="a4eb983c8402ab81099347aa48e7c76d">
  <xsd:schema xmlns:xsd="http://www.w3.org/2001/XMLSchema" xmlns:xs="http://www.w3.org/2001/XMLSchema" xmlns:p="http://schemas.microsoft.com/office/2006/metadata/properties" xmlns:ns3="cdfc8ece-a380-4977-9c56-d7adb74931f1" xmlns:ns4="94ed7a85-9c55-48d1-80dd-0c06bb239916" targetNamespace="http://schemas.microsoft.com/office/2006/metadata/properties" ma:root="true" ma:fieldsID="1c38f53a8d9f080464398fe7be14c3c6" ns3:_="" ns4:_="">
    <xsd:import namespace="cdfc8ece-a380-4977-9c56-d7adb74931f1"/>
    <xsd:import namespace="94ed7a85-9c55-48d1-80dd-0c06bb2399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c8ece-a380-4977-9c56-d7adb7493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d7a85-9c55-48d1-80dd-0c06bb2399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82DBADFB-1DDD-494B-BD57-A57FFC80C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0A95A2-3187-4267-AEFE-3F6D1A0CB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c8ece-a380-4977-9c56-d7adb74931f1"/>
    <ds:schemaRef ds:uri="94ed7a85-9c55-48d1-80dd-0c06bb239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349CB6-0C97-4E2C-B9A6-3BEA919442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6AFEB8-572B-4602-96C0-9DD1F24B1558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94ed7a85-9c55-48d1-80dd-0c06bb239916"/>
    <ds:schemaRef ds:uri="cdfc8ece-a380-4977-9c56-d7adb74931f1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82DBADFB-1DDD-494B-BD57-A57FFC80C60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7.xml><?xml version="1.0" encoding="utf-8"?>
<ds:datastoreItem xmlns:ds="http://schemas.openxmlformats.org/officeDocument/2006/customXml" ds:itemID="{F50A95A2-3187-4267-AEFE-3F6D1A0CB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c8ece-a380-4977-9c56-d7adb74931f1"/>
    <ds:schemaRef ds:uri="94ed7a85-9c55-48d1-80dd-0c06bb239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FE349CB6-0C97-4E2C-B9A6-3BEA9194429A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C96AFEB8-572B-4602-96C0-9DD1F24B1558}">
  <ds:schemaRefs>
    <ds:schemaRef ds:uri="94ed7a85-9c55-48d1-80dd-0c06bb239916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cdfc8ece-a380-4977-9c56-d7adb74931f1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 style report (6th edition).dotx</Template>
  <TotalTime>1</TotalTime>
  <Pages>14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report: Machine learning the geometry of the inverse problem of electro cardiography</vt:lpstr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report: Machine learning the geometry of the inverse problem of electro cardiography</dc:title>
  <dc:subject/>
  <dc:creator>Peter Briesch</dc:creator>
  <cp:keywords/>
  <dc:description/>
  <cp:lastModifiedBy>Peter Briesch</cp:lastModifiedBy>
  <cp:revision>2</cp:revision>
  <dcterms:created xsi:type="dcterms:W3CDTF">2021-07-12T00:55:00Z</dcterms:created>
  <dcterms:modified xsi:type="dcterms:W3CDTF">2021-07-12T00:55:00Z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0x010100D573E3A004B0084281F27425C97DACA6</vt:lpwstr>
  </property>
</Properties>
</file>